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DFA" w:rsidRPr="00941DFA" w:rsidRDefault="00941DFA" w:rsidP="009F3AD6">
      <w:pPr>
        <w:spacing w:after="60"/>
        <w:jc w:val="center"/>
        <w:rPr>
          <w:b/>
          <w:sz w:val="32"/>
        </w:rPr>
      </w:pPr>
      <w:r w:rsidRPr="00941DFA">
        <w:rPr>
          <w:b/>
          <w:sz w:val="32"/>
        </w:rPr>
        <w:t>Spruce Beetle</w:t>
      </w:r>
    </w:p>
    <w:p w:rsidR="00941DFA" w:rsidRPr="00941DFA" w:rsidRDefault="00941DFA" w:rsidP="00941DFA">
      <w:pPr>
        <w:jc w:val="center"/>
        <w:rPr>
          <w:b/>
          <w:u w:val="single"/>
        </w:rPr>
      </w:pPr>
      <w:r w:rsidRPr="00941DFA">
        <w:rPr>
          <w:b/>
          <w:u w:val="single"/>
        </w:rPr>
        <w:t>Initial report / Field identification / assessment</w:t>
      </w:r>
    </w:p>
    <w:p w:rsidR="00772084" w:rsidRDefault="00772084" w:rsidP="0010087D">
      <w:pPr>
        <w:spacing w:after="120"/>
        <w:rPr>
          <w:b/>
          <w:sz w:val="24"/>
          <w:szCs w:val="24"/>
          <w:u w:val="single"/>
        </w:rPr>
        <w:sectPr w:rsidR="00772084" w:rsidSect="00C76194">
          <w:headerReference w:type="default" r:id="rId8"/>
          <w:footerReference w:type="default" r:id="rId9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941DFA" w:rsidRPr="0015615B" w:rsidRDefault="0058216A" w:rsidP="0010087D">
      <w:pPr>
        <w:spacing w:after="120"/>
        <w:rPr>
          <w:b/>
          <w:color w:val="4F81BD" w:themeColor="accent1"/>
          <w:sz w:val="24"/>
          <w:szCs w:val="24"/>
        </w:rPr>
      </w:pPr>
      <w:r w:rsidRPr="0015615B">
        <w:rPr>
          <w:b/>
          <w:sz w:val="24"/>
          <w:szCs w:val="24"/>
          <w:u w:val="single"/>
        </w:rPr>
        <w:lastRenderedPageBreak/>
        <w:t>Licensee:</w:t>
      </w:r>
      <w:r w:rsidRPr="0015615B">
        <w:rPr>
          <w:sz w:val="24"/>
          <w:szCs w:val="24"/>
        </w:rPr>
        <w:tab/>
      </w:r>
      <w:sdt>
        <w:sdtPr>
          <w:rPr>
            <w:b/>
            <w:color w:val="4F81BD" w:themeColor="accent1"/>
            <w:sz w:val="24"/>
            <w:szCs w:val="24"/>
          </w:rPr>
          <w:id w:val="1209150078"/>
          <w:placeholder>
            <w:docPart w:val="7D7EE0BFEC554399BC0346BDC753DE77"/>
          </w:placeholder>
          <w:showingPlcHdr/>
          <w:text/>
        </w:sdtPr>
        <w:sdtEndPr/>
        <w:sdtContent>
          <w:r w:rsidR="004940BC" w:rsidRPr="00470B16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58216A" w:rsidRPr="0015615B" w:rsidRDefault="0058216A" w:rsidP="0010087D">
      <w:pPr>
        <w:spacing w:after="120"/>
        <w:rPr>
          <w:b/>
          <w:color w:val="4F81BD" w:themeColor="accent1"/>
          <w:sz w:val="24"/>
          <w:szCs w:val="24"/>
        </w:rPr>
      </w:pPr>
      <w:r w:rsidRPr="0015615B">
        <w:rPr>
          <w:b/>
          <w:sz w:val="24"/>
          <w:szCs w:val="24"/>
          <w:u w:val="single"/>
        </w:rPr>
        <w:t>Name:</w:t>
      </w:r>
      <w:r w:rsidRPr="0015615B">
        <w:rPr>
          <w:sz w:val="24"/>
          <w:szCs w:val="24"/>
        </w:rPr>
        <w:tab/>
      </w:r>
      <w:r w:rsidRPr="0015615B">
        <w:rPr>
          <w:sz w:val="24"/>
          <w:szCs w:val="24"/>
        </w:rPr>
        <w:tab/>
      </w:r>
      <w:sdt>
        <w:sdtPr>
          <w:rPr>
            <w:b/>
            <w:color w:val="4F81BD" w:themeColor="accent1"/>
            <w:sz w:val="24"/>
            <w:szCs w:val="24"/>
          </w:rPr>
          <w:id w:val="1472949782"/>
          <w:placeholder>
            <w:docPart w:val="7D7EE0BFEC554399BC0346BDC753DE77"/>
          </w:placeholder>
          <w:showingPlcHdr/>
          <w:text/>
        </w:sdtPr>
        <w:sdtEndPr/>
        <w:sdtContent>
          <w:r w:rsidR="003E3DBE" w:rsidRPr="00470B16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58216A" w:rsidRPr="0015615B" w:rsidRDefault="0058216A" w:rsidP="0010087D">
      <w:pPr>
        <w:spacing w:after="120"/>
        <w:rPr>
          <w:sz w:val="24"/>
          <w:szCs w:val="24"/>
        </w:rPr>
      </w:pPr>
      <w:r w:rsidRPr="008B7CBF">
        <w:rPr>
          <w:b/>
          <w:sz w:val="24"/>
          <w:szCs w:val="24"/>
          <w:u w:val="single"/>
        </w:rPr>
        <w:lastRenderedPageBreak/>
        <w:t>Date: Data Entry</w:t>
      </w:r>
      <w:r w:rsidRPr="0015615B">
        <w:rPr>
          <w:sz w:val="24"/>
          <w:szCs w:val="24"/>
        </w:rPr>
        <w:tab/>
      </w:r>
      <w:sdt>
        <w:sdtPr>
          <w:rPr>
            <w:b/>
            <w:color w:val="4F81BD" w:themeColor="accent1"/>
            <w:sz w:val="24"/>
            <w:szCs w:val="24"/>
          </w:rPr>
          <w:id w:val="-1399668498"/>
          <w:placeholder>
            <w:docPart w:val="B4A9A4CF5E0F4A0D9000B7E687D043BE"/>
          </w:placeholder>
          <w:showingPlcHdr/>
          <w:date w:fullDate="2015-07-29T00:00:00Z"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4940BC" w:rsidRPr="00470B16">
            <w:rPr>
              <w:rStyle w:val="PlaceholderText"/>
              <w:b/>
              <w:color w:val="4F81BD" w:themeColor="accent1"/>
            </w:rPr>
            <w:t>Click here to enter a date.</w:t>
          </w:r>
        </w:sdtContent>
      </w:sdt>
    </w:p>
    <w:p w:rsidR="00772084" w:rsidRDefault="0058216A" w:rsidP="0010087D">
      <w:pPr>
        <w:spacing w:after="120"/>
        <w:rPr>
          <w:b/>
          <w:color w:val="4F81BD" w:themeColor="accent1"/>
          <w:sz w:val="24"/>
          <w:szCs w:val="24"/>
        </w:rPr>
        <w:sectPr w:rsidR="00772084" w:rsidSect="00C76194">
          <w:type w:val="continuous"/>
          <w:pgSz w:w="12240" w:h="15840"/>
          <w:pgMar w:top="720" w:right="720" w:bottom="720" w:left="720" w:header="708" w:footer="708" w:gutter="0"/>
          <w:cols w:num="2" w:space="234"/>
          <w:docGrid w:linePitch="360"/>
        </w:sectPr>
      </w:pPr>
      <w:r w:rsidRPr="0015615B">
        <w:rPr>
          <w:b/>
          <w:sz w:val="24"/>
          <w:szCs w:val="24"/>
          <w:u w:val="single"/>
        </w:rPr>
        <w:t>Date: Field I</w:t>
      </w:r>
      <w:r w:rsidR="00772084">
        <w:rPr>
          <w:b/>
          <w:sz w:val="24"/>
          <w:szCs w:val="24"/>
          <w:u w:val="single"/>
        </w:rPr>
        <w:t>.D.</w:t>
      </w:r>
      <w:r w:rsidRPr="0015615B">
        <w:rPr>
          <w:sz w:val="24"/>
          <w:szCs w:val="24"/>
        </w:rPr>
        <w:tab/>
      </w:r>
      <w:sdt>
        <w:sdtPr>
          <w:rPr>
            <w:b/>
            <w:color w:val="4F81BD" w:themeColor="accent1"/>
            <w:sz w:val="24"/>
            <w:szCs w:val="24"/>
          </w:rPr>
          <w:id w:val="102078701"/>
          <w:placeholder>
            <w:docPart w:val="B4A9A4CF5E0F4A0D9000B7E687D043BE"/>
          </w:placeholder>
          <w:showingPlcHdr/>
          <w:date w:fullDate="2015-07-28T00:00:00Z"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3E3DBE" w:rsidRPr="00470B16">
            <w:rPr>
              <w:rStyle w:val="PlaceholderText"/>
              <w:b/>
              <w:color w:val="4F81BD" w:themeColor="accent1"/>
            </w:rPr>
            <w:t>Click here to enter a date.</w:t>
          </w:r>
        </w:sdtContent>
      </w:sdt>
    </w:p>
    <w:p w:rsidR="00C76194" w:rsidRDefault="00C76194" w:rsidP="00C76194">
      <w:pPr>
        <w:pBdr>
          <w:top w:val="single" w:sz="4" w:space="1" w:color="auto"/>
        </w:pBdr>
      </w:pPr>
      <w:r w:rsidRPr="002F1FDF">
        <w:rPr>
          <w:b/>
          <w:sz w:val="24"/>
          <w:highlight w:val="yellow"/>
          <w:u w:val="single"/>
        </w:rPr>
        <w:lastRenderedPageBreak/>
        <w:t xml:space="preserve">Initial site </w:t>
      </w:r>
      <w:r w:rsidR="00283EFF" w:rsidRPr="002F1FDF">
        <w:rPr>
          <w:b/>
          <w:sz w:val="24"/>
          <w:highlight w:val="yellow"/>
          <w:u w:val="single"/>
        </w:rPr>
        <w:t>features</w:t>
      </w:r>
      <w:r w:rsidRPr="002F1FDF">
        <w:rPr>
          <w:sz w:val="24"/>
          <w:highlight w:val="yellow"/>
        </w:rPr>
        <w:t xml:space="preserve"> </w:t>
      </w:r>
      <w:r w:rsidRPr="002F1FDF">
        <w:rPr>
          <w:highlight w:val="yellow"/>
        </w:rPr>
        <w:t>that made you check for spruce beetle here –check 1</w:t>
      </w:r>
      <w:r w:rsidRPr="002F1FDF">
        <w:rPr>
          <w:highlight w:val="yellow"/>
          <w:vertAlign w:val="superscript"/>
        </w:rPr>
        <w:t>st</w:t>
      </w:r>
      <w:r w:rsidRPr="002F1FDF">
        <w:rPr>
          <w:highlight w:val="yellow"/>
        </w:rPr>
        <w:t xml:space="preserve"> 3 that apply</w:t>
      </w:r>
    </w:p>
    <w:p w:rsidR="00C76194" w:rsidRDefault="00C76194" w:rsidP="00C76194">
      <w:pPr>
        <w:pStyle w:val="ListParagraph"/>
        <w:numPr>
          <w:ilvl w:val="0"/>
          <w:numId w:val="1"/>
        </w:numPr>
        <w:rPr>
          <w:b/>
          <w:color w:val="4F81BD" w:themeColor="accent1"/>
        </w:rPr>
        <w:sectPr w:rsidR="00C76194" w:rsidSect="00C76194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C76194" w:rsidRPr="00AB6556" w:rsidRDefault="00CE6A3F" w:rsidP="00C76194">
      <w:pPr>
        <w:pStyle w:val="ListParagraph"/>
        <w:numPr>
          <w:ilvl w:val="0"/>
          <w:numId w:val="1"/>
        </w:numPr>
        <w:rPr>
          <w:b/>
          <w:color w:val="4F81BD" w:themeColor="accent1"/>
        </w:rPr>
      </w:pPr>
      <w:sdt>
        <w:sdtPr>
          <w:rPr>
            <w:b/>
            <w:color w:val="4F81BD" w:themeColor="accent1"/>
          </w:rPr>
          <w:alias w:val="Initial site attributes"/>
          <w:tag w:val="Initial site attributes"/>
          <w:id w:val="1406335832"/>
          <w:placeholder>
            <w:docPart w:val="40A1929A6B8747AA9E86FC1E073DC620"/>
          </w:placeholder>
          <w:showingPlcHdr/>
          <w:dropDownList>
            <w:listItem w:value="Choose an item."/>
            <w:listItem w:displayText="Recon/Blk layout" w:value="Recon/Blk layout"/>
            <w:listItem w:displayText="Cruise report" w:value="Cruise report"/>
            <w:listItem w:displayText="Grey or Dead trees" w:value="Grey or Dead trees"/>
            <w:listItem w:displayText="Red Bark" w:value="Red Bark"/>
            <w:listItem w:displayText="Woodpecker activity" w:value="Woodpecker activity"/>
            <w:listItem w:displayText="Red Needles" w:value="Red Needles"/>
            <w:listItem w:displayText="Pitch tubes on green trees" w:value="Pitch tubes on green trees"/>
            <w:listItem w:displayText="Frass in bark/ around base of tree " w:value="Frass in bark/ around base of tree "/>
            <w:listItem w:displayText="Blowdown" w:value="Blowdown"/>
            <w:listItem w:displayText="N/A" w:value="N/A"/>
          </w:dropDownList>
        </w:sdtPr>
        <w:sdtEndPr/>
        <w:sdtContent>
          <w:r w:rsidR="003E3DBE" w:rsidRPr="00F356A9">
            <w:rPr>
              <w:rStyle w:val="PlaceholderText"/>
            </w:rPr>
            <w:t>Choose an item.</w:t>
          </w:r>
        </w:sdtContent>
      </w:sdt>
    </w:p>
    <w:p w:rsidR="00C76194" w:rsidRPr="009D6782" w:rsidRDefault="00CE6A3F" w:rsidP="00C76194">
      <w:pPr>
        <w:pStyle w:val="ListParagraph"/>
        <w:numPr>
          <w:ilvl w:val="0"/>
          <w:numId w:val="1"/>
        </w:numPr>
        <w:rPr>
          <w:color w:val="4F81BD" w:themeColor="accent1"/>
        </w:rPr>
      </w:pPr>
      <w:sdt>
        <w:sdtPr>
          <w:rPr>
            <w:color w:val="4F81BD" w:themeColor="accent1"/>
          </w:rPr>
          <w:alias w:val="Initial site attributes"/>
          <w:tag w:val="Initial site attributes"/>
          <w:id w:val="1406184804"/>
          <w:placeholder>
            <w:docPart w:val="991690D78B17444CA553E6B5290C514C"/>
          </w:placeholder>
          <w:showingPlcHdr/>
          <w:dropDownList>
            <w:listItem w:value="Choose an item."/>
            <w:listItem w:displayText="Recon/Blk Layout" w:value="Recon/Blk Layout"/>
            <w:listItem w:displayText="Grey or Dead trees" w:value="Grey or Dead trees"/>
            <w:listItem w:displayText="Red Needles" w:value="Red Needles"/>
            <w:listItem w:displayText="Red Bark" w:value="Red Bark"/>
            <w:listItem w:displayText="Pitch tubes on green trees" w:value="Pitch tubes on green trees"/>
            <w:listItem w:displayText="Woodpecker activity" w:value="Woodpecker activity"/>
            <w:listItem w:displayText="Frass in bark/ around base of tree " w:value="Frass in bark/ around base of tree "/>
            <w:listItem w:displayText="Blowdown" w:value="Blowdown"/>
            <w:listItem w:displayText="N/A" w:value="N/A"/>
          </w:dropDownList>
        </w:sdtPr>
        <w:sdtEndPr/>
        <w:sdtContent>
          <w:r w:rsidR="003519FA" w:rsidRPr="00470B16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C76194" w:rsidRDefault="00CE6A3F" w:rsidP="00C76194">
      <w:pPr>
        <w:pStyle w:val="ListParagraph"/>
        <w:numPr>
          <w:ilvl w:val="0"/>
          <w:numId w:val="1"/>
        </w:numPr>
        <w:rPr>
          <w:b/>
          <w:color w:val="4F81BD" w:themeColor="accent1"/>
        </w:rPr>
        <w:sectPr w:rsidR="00C76194" w:rsidSect="00C76194">
          <w:type w:val="continuous"/>
          <w:pgSz w:w="12240" w:h="15840"/>
          <w:pgMar w:top="720" w:right="720" w:bottom="720" w:left="720" w:header="708" w:footer="708" w:gutter="0"/>
          <w:cols w:num="3" w:space="708"/>
          <w:docGrid w:linePitch="360"/>
        </w:sectPr>
      </w:pPr>
      <w:sdt>
        <w:sdtPr>
          <w:rPr>
            <w:b/>
            <w:color w:val="4F81BD" w:themeColor="accent1"/>
          </w:rPr>
          <w:alias w:val="Initial site attributes"/>
          <w:tag w:val="Initial site attributes"/>
          <w:id w:val="-1413159295"/>
          <w:placeholder>
            <w:docPart w:val="B3908E41AE194622ADF4D78064C79BBD"/>
          </w:placeholder>
          <w:showingPlcHdr/>
          <w:dropDownList>
            <w:listItem w:value="Choose an item."/>
            <w:listItem w:displayText="Recon/Blk Layout" w:value="Recon/Blk Layout"/>
            <w:listItem w:displayText="Grey or Dead trees" w:value="Grey or Dead trees"/>
            <w:listItem w:displayText="Red Needles" w:value="Red Needles"/>
            <w:listItem w:displayText="Red Bark" w:value="Red Bark"/>
            <w:listItem w:displayText="Pitch tubes on green trees" w:value="Pitch tubes on green trees"/>
            <w:listItem w:displayText="Woodpecker activity" w:value="Woodpecker activity"/>
            <w:listItem w:displayText="Frass in bark/ around base of tree " w:value="Frass in bark/ around base of tree "/>
            <w:listItem w:displayText="Blowdown" w:value="Blowdown"/>
            <w:listItem w:displayText="N/A" w:value="N/A"/>
          </w:dropDownList>
        </w:sdtPr>
        <w:sdtEndPr/>
        <w:sdtContent>
          <w:r w:rsidR="00D2002D" w:rsidRPr="00470B16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5228F7" w:rsidRPr="00365D28" w:rsidRDefault="00C76194" w:rsidP="00C76194">
      <w:pPr>
        <w:spacing w:after="0"/>
      </w:pPr>
      <w:r w:rsidRPr="000E494B">
        <w:rPr>
          <w:b/>
          <w:u w:val="single"/>
        </w:rPr>
        <w:lastRenderedPageBreak/>
        <w:t xml:space="preserve"> </w:t>
      </w:r>
      <w:r w:rsidR="005228F7" w:rsidRPr="002F1FDF">
        <w:rPr>
          <w:b/>
          <w:highlight w:val="yellow"/>
          <w:u w:val="single"/>
        </w:rPr>
        <w:t>Type of Area this report reviewed</w:t>
      </w:r>
      <w:r w:rsidR="005228F7" w:rsidRPr="002F1FDF">
        <w:rPr>
          <w:highlight w:val="yellow"/>
        </w:rPr>
        <w:t xml:space="preserve">: </w:t>
      </w:r>
      <w:r w:rsidR="00365D28" w:rsidRPr="002F1FDF">
        <w:rPr>
          <w:highlight w:val="yellow"/>
        </w:rPr>
        <w:t xml:space="preserve"> the more specific the area the better</w:t>
      </w:r>
      <w:r w:rsidR="000D42D9">
        <w:t xml:space="preserve"> </w:t>
      </w:r>
    </w:p>
    <w:p w:rsidR="0058216A" w:rsidRDefault="00365D28" w:rsidP="00C76194">
      <w:pPr>
        <w:spacing w:after="0"/>
      </w:pPr>
      <w:r>
        <w:t xml:space="preserve">Planned </w:t>
      </w:r>
      <w:proofErr w:type="gramStart"/>
      <w:r w:rsidR="005228F7">
        <w:t>Block</w:t>
      </w:r>
      <w:r w:rsidR="000E494B">
        <w:t xml:space="preserve">  </w:t>
      </w:r>
      <w:proofErr w:type="gramEnd"/>
      <w:sdt>
        <w:sdtPr>
          <w:id w:val="-1706474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A36">
            <w:rPr>
              <w:rFonts w:ascii="MS Gothic" w:eastAsia="MS Gothic" w:hAnsi="MS Gothic" w:hint="eastAsia"/>
            </w:rPr>
            <w:t>☐</w:t>
          </w:r>
        </w:sdtContent>
      </w:sdt>
      <w:r w:rsidR="005228F7">
        <w:tab/>
      </w:r>
      <w:r w:rsidR="005228F7">
        <w:tab/>
        <w:t>defined area/point</w:t>
      </w:r>
      <w:r w:rsidR="000E494B">
        <w:t xml:space="preserve">  </w:t>
      </w:r>
      <w:sdt>
        <w:sdtPr>
          <w:id w:val="-441389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A3F">
            <w:rPr>
              <w:rFonts w:ascii="MS Gothic" w:eastAsia="MS Gothic" w:hAnsi="MS Gothic" w:hint="eastAsia"/>
            </w:rPr>
            <w:t>☐</w:t>
          </w:r>
        </w:sdtContent>
      </w:sdt>
      <w:r w:rsidR="005228F7">
        <w:tab/>
      </w:r>
      <w:r w:rsidR="005228F7">
        <w:tab/>
        <w:t>defined area point + 50m radius</w:t>
      </w:r>
      <w:r w:rsidR="000E494B">
        <w:t xml:space="preserve">  </w:t>
      </w:r>
      <w:sdt>
        <w:sdtPr>
          <w:alias w:val="Block"/>
          <w:tag w:val="Block"/>
          <w:id w:val="-495036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A36">
            <w:rPr>
              <w:rFonts w:ascii="MS Gothic" w:eastAsia="MS Gothic" w:hAnsi="MS Gothic" w:hint="eastAsia"/>
            </w:rPr>
            <w:t>☐</w:t>
          </w:r>
        </w:sdtContent>
      </w:sdt>
    </w:p>
    <w:p w:rsidR="00941DFA" w:rsidRPr="00772084" w:rsidRDefault="00941DFA" w:rsidP="000E494B">
      <w:pPr>
        <w:spacing w:after="120" w:line="240" w:lineRule="auto"/>
        <w:rPr>
          <w:b/>
          <w:color w:val="4F81BD" w:themeColor="accent1"/>
        </w:rPr>
      </w:pPr>
      <w:r w:rsidRPr="0015615B">
        <w:rPr>
          <w:b/>
          <w:sz w:val="24"/>
          <w:u w:val="single"/>
        </w:rPr>
        <w:t>Location</w:t>
      </w:r>
      <w:r w:rsidR="005228F7">
        <w:rPr>
          <w:b/>
          <w:sz w:val="24"/>
          <w:u w:val="single"/>
        </w:rPr>
        <w:t>/waypoint</w:t>
      </w:r>
      <w:r w:rsidRPr="0015615B">
        <w:rPr>
          <w:b/>
          <w:sz w:val="24"/>
          <w:u w:val="single"/>
        </w:rPr>
        <w:t>:</w:t>
      </w:r>
      <w:r w:rsidRPr="0015615B">
        <w:rPr>
          <w:sz w:val="24"/>
        </w:rPr>
        <w:t xml:space="preserve"> </w:t>
      </w:r>
      <w:r w:rsidR="0010087D">
        <w:rPr>
          <w:sz w:val="24"/>
        </w:rPr>
        <w:t xml:space="preserve">Type of </w:t>
      </w:r>
      <w:r w:rsidRPr="00941DFA">
        <w:t>GPS coordinates</w:t>
      </w:r>
      <w:r w:rsidR="000634B2">
        <w:t xml:space="preserve">      </w:t>
      </w:r>
      <w:sdt>
        <w:sdtPr>
          <w:rPr>
            <w:b/>
            <w:color w:val="4F81BD" w:themeColor="accent1"/>
          </w:rPr>
          <w:alias w:val="GPS Coordinate type"/>
          <w:tag w:val="GPS Coordinate type"/>
          <w:id w:val="-893884967"/>
          <w:placeholder>
            <w:docPart w:val="88765FC73CDC4A31B9D82719351BE218"/>
          </w:placeholder>
          <w:showingPlcHdr/>
          <w:dropDownList>
            <w:listItem w:value="Choose an item."/>
            <w:listItem w:displayText="Decimal Degrees (WGS84)" w:value="Decimal Degrees (WGS84)"/>
            <w:listItem w:displayText="Degrees, Minutes &amp; Seconds" w:value="Degrees, Minutes &amp; Seconds"/>
            <w:listItem w:displayText="UTM" w:value="UTM"/>
          </w:dropDownList>
        </w:sdtPr>
        <w:sdtEndPr/>
        <w:sdtContent>
          <w:r w:rsidR="00CE6A3F" w:rsidRPr="00E65DA9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0634B2" w:rsidRPr="00772084" w:rsidRDefault="0042535C" w:rsidP="000E494B">
      <w:pPr>
        <w:spacing w:after="120" w:line="240" w:lineRule="auto"/>
        <w:ind w:left="720"/>
        <w:rPr>
          <w:b/>
          <w:color w:val="4F81BD" w:themeColor="accent1"/>
        </w:rPr>
      </w:pPr>
      <w:r>
        <w:t>Latitude (X</w:t>
      </w:r>
      <w:r w:rsidRPr="00DD5253">
        <w:t>)</w:t>
      </w:r>
      <w:r w:rsidR="00253E7E" w:rsidRPr="00DD5253">
        <w:t>:</w:t>
      </w:r>
      <w:r w:rsidR="00A910FC" w:rsidRPr="00253E7E">
        <w:rPr>
          <w:b/>
          <w:color w:val="4F81BD" w:themeColor="accent1"/>
        </w:rPr>
        <w:t xml:space="preserve"> </w:t>
      </w:r>
      <w:sdt>
        <w:sdtPr>
          <w:rPr>
            <w:b/>
            <w:color w:val="4F81BD" w:themeColor="accent1"/>
          </w:rPr>
          <w:id w:val="-798990793"/>
          <w:placeholder>
            <w:docPart w:val="93E02C4749C143A48C48EB149A060E19"/>
          </w:placeholder>
          <w:showingPlcHdr/>
          <w:text/>
        </w:sdtPr>
        <w:sdtEndPr/>
        <w:sdtContent>
          <w:r w:rsidR="004940BC" w:rsidRPr="00470B16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  <w:r w:rsidR="00E71D7E">
        <w:t xml:space="preserve"> </w:t>
      </w:r>
      <w:r w:rsidR="00AB6556">
        <w:t xml:space="preserve"> </w:t>
      </w:r>
      <w:r w:rsidR="00E71D7E">
        <w:t xml:space="preserve"> Longitude</w:t>
      </w:r>
      <w:r>
        <w:t xml:space="preserve"> (Y)</w:t>
      </w:r>
      <w:r w:rsidR="00253E7E">
        <w:t>:</w:t>
      </w:r>
      <w:r w:rsidR="00A910FC" w:rsidRPr="00A910FC">
        <w:t xml:space="preserve"> </w:t>
      </w:r>
      <w:sdt>
        <w:sdtPr>
          <w:rPr>
            <w:b/>
            <w:color w:val="4F81BD" w:themeColor="accent1"/>
          </w:rPr>
          <w:id w:val="-1183515890"/>
          <w:placeholder>
            <w:docPart w:val="4FB4CCDD7C944623BA9D5185C4D73A52"/>
          </w:placeholder>
          <w:showingPlcHdr/>
          <w:text/>
        </w:sdtPr>
        <w:sdtEndPr/>
        <w:sdtContent>
          <w:r w:rsidR="004940BC" w:rsidRPr="00470B16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813EA9" w:rsidRPr="00DD5253" w:rsidRDefault="0015615B" w:rsidP="000E494B">
      <w:pPr>
        <w:spacing w:after="120" w:line="240" w:lineRule="auto"/>
        <w:ind w:left="720"/>
        <w:rPr>
          <w:b/>
          <w:color w:val="4F81BD" w:themeColor="accent1"/>
        </w:rPr>
      </w:pPr>
      <w:r>
        <w:t>Location</w:t>
      </w:r>
      <w:r w:rsidR="00813EA9" w:rsidRPr="00813EA9">
        <w:t xml:space="preserve"> reference</w:t>
      </w:r>
      <w:r>
        <w:t>s-</w:t>
      </w:r>
      <w:r w:rsidR="00813EA9" w:rsidRPr="00813EA9">
        <w:t>Timber sale /C</w:t>
      </w:r>
      <w:r w:rsidR="00365D28">
        <w:t>P</w:t>
      </w:r>
      <w:r w:rsidR="00813EA9" w:rsidRPr="00813EA9">
        <w:t xml:space="preserve"> #</w:t>
      </w:r>
      <w:r w:rsidR="00AB6556">
        <w:t xml:space="preserve"> /road #</w:t>
      </w:r>
      <w:r>
        <w:t>:</w:t>
      </w:r>
      <w:r w:rsidR="00813EA9">
        <w:tab/>
      </w:r>
      <w:sdt>
        <w:sdtPr>
          <w:rPr>
            <w:b/>
            <w:color w:val="C0504D" w:themeColor="accent2"/>
          </w:rPr>
          <w:id w:val="-241559412"/>
          <w:placeholder>
            <w:docPart w:val="1D756BB7AC3442F3A1030FD158ADCC7A"/>
          </w:placeholder>
          <w:showingPlcHdr/>
          <w:text/>
        </w:sdtPr>
        <w:sdtEndPr>
          <w:rPr>
            <w:color w:val="4F81BD" w:themeColor="accent1"/>
          </w:rPr>
        </w:sdtEndPr>
        <w:sdtContent>
          <w:r w:rsidR="004940BC" w:rsidRPr="00E65DA9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C76194" w:rsidRDefault="00C76194" w:rsidP="00C76194">
      <w:r w:rsidRPr="002F1FDF">
        <w:rPr>
          <w:b/>
          <w:sz w:val="24"/>
          <w:highlight w:val="yellow"/>
          <w:u w:val="single"/>
        </w:rPr>
        <w:t>Post site</w:t>
      </w:r>
      <w:r w:rsidR="006F1BD8" w:rsidRPr="002F1FDF">
        <w:rPr>
          <w:b/>
          <w:sz w:val="24"/>
          <w:highlight w:val="yellow"/>
          <w:u w:val="single"/>
        </w:rPr>
        <w:t xml:space="preserve"> viewing</w:t>
      </w:r>
      <w:r w:rsidRPr="002F1FDF">
        <w:rPr>
          <w:b/>
          <w:sz w:val="24"/>
          <w:highlight w:val="yellow"/>
          <w:u w:val="single"/>
        </w:rPr>
        <w:t xml:space="preserve"> </w:t>
      </w:r>
      <w:r w:rsidR="00283EFF" w:rsidRPr="002F1FDF">
        <w:rPr>
          <w:b/>
          <w:sz w:val="24"/>
          <w:highlight w:val="yellow"/>
          <w:u w:val="single"/>
        </w:rPr>
        <w:t>features</w:t>
      </w:r>
      <w:r w:rsidRPr="002F1FDF">
        <w:rPr>
          <w:sz w:val="24"/>
          <w:highlight w:val="yellow"/>
        </w:rPr>
        <w:t xml:space="preserve"> </w:t>
      </w:r>
      <w:r w:rsidRPr="002F1FDF">
        <w:rPr>
          <w:highlight w:val="yellow"/>
        </w:rPr>
        <w:t>that you found out regarding spruce beetle here –check 1</w:t>
      </w:r>
      <w:r w:rsidRPr="002F1FDF">
        <w:rPr>
          <w:highlight w:val="yellow"/>
          <w:vertAlign w:val="superscript"/>
        </w:rPr>
        <w:t>st</w:t>
      </w:r>
      <w:r w:rsidRPr="002F1FDF">
        <w:rPr>
          <w:highlight w:val="yellow"/>
        </w:rPr>
        <w:t xml:space="preserve"> 3 that apply</w:t>
      </w:r>
    </w:p>
    <w:p w:rsidR="00C76194" w:rsidRDefault="00C76194" w:rsidP="00C76194">
      <w:pPr>
        <w:pStyle w:val="ListParagraph"/>
        <w:numPr>
          <w:ilvl w:val="0"/>
          <w:numId w:val="1"/>
        </w:numPr>
        <w:rPr>
          <w:b/>
          <w:color w:val="4F81BD" w:themeColor="accent1"/>
        </w:rPr>
        <w:sectPr w:rsidR="00C76194" w:rsidSect="00C76194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C76194" w:rsidRPr="00AB6556" w:rsidRDefault="00CE6A3F" w:rsidP="00C76194">
      <w:pPr>
        <w:pStyle w:val="ListParagraph"/>
        <w:numPr>
          <w:ilvl w:val="0"/>
          <w:numId w:val="1"/>
        </w:numPr>
        <w:rPr>
          <w:b/>
          <w:color w:val="4F81BD" w:themeColor="accent1"/>
        </w:rPr>
      </w:pPr>
      <w:sdt>
        <w:sdtPr>
          <w:rPr>
            <w:b/>
            <w:color w:val="4F81BD" w:themeColor="accent1"/>
          </w:rPr>
          <w:alias w:val="Post site viewing attributes"/>
          <w:tag w:val="Site info"/>
          <w:id w:val="-1189280484"/>
          <w:placeholder>
            <w:docPart w:val="FA616ED7937E4316A9640350434F5436"/>
          </w:placeholder>
          <w:showingPlcHdr/>
          <w:dropDownList>
            <w:listItem w:value="Choose an item."/>
            <w:listItem w:displayText="Pitch tubes on green trees" w:value="Pitch tubes on green trees"/>
            <w:listItem w:displayText="Frass in bark/ around base of tree " w:value="Frass in bark/ around base of tree "/>
            <w:listItem w:displayText="Red Bark" w:value="Red Bark"/>
            <w:listItem w:displayText="Woodpecker activity" w:value="Woodpecker activity"/>
            <w:listItem w:displayText="Red Needles" w:value="Red Needles"/>
            <w:listItem w:displayText="Grey or Dead trees" w:value="Grey or Dead trees"/>
            <w:listItem w:displayText="Adult beetle found" w:value="Adult beetle found"/>
            <w:listItem w:displayText="Larvae/pupae found" w:value="Larvae/pupae found"/>
            <w:listItem w:displayText="Blowdown" w:value="Blowdown"/>
            <w:listItem w:displayText="Nothing found" w:value="Nothing found"/>
          </w:dropDownList>
        </w:sdtPr>
        <w:sdtEndPr/>
        <w:sdtContent>
          <w:r w:rsidR="00C76194" w:rsidRPr="00527248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6F1BD8" w:rsidRDefault="00CE6A3F" w:rsidP="00C76194">
      <w:pPr>
        <w:pStyle w:val="ListParagraph"/>
        <w:numPr>
          <w:ilvl w:val="0"/>
          <w:numId w:val="1"/>
        </w:numPr>
        <w:rPr>
          <w:b/>
          <w:color w:val="4F81BD" w:themeColor="accent1"/>
        </w:rPr>
      </w:pPr>
      <w:sdt>
        <w:sdtPr>
          <w:rPr>
            <w:b/>
            <w:color w:val="4F81BD" w:themeColor="accent1"/>
          </w:rPr>
          <w:alias w:val="Post site viewing attributes"/>
          <w:tag w:val="Site info"/>
          <w:id w:val="1529220010"/>
          <w:placeholder>
            <w:docPart w:val="048CDE2DA9684EF2AEB3F2567998CC63"/>
          </w:placeholder>
          <w:showingPlcHdr/>
          <w:dropDownList>
            <w:listItem w:value="Choose an item."/>
            <w:listItem w:displayText="Pitch tubes on green trees" w:value="Pitch tubes on green trees"/>
            <w:listItem w:displayText="Frass in bark/ around base of tree " w:value="Frass in bark/ around base of tree "/>
            <w:listItem w:displayText="Red Bark" w:value="Red Bark"/>
            <w:listItem w:displayText="Woodpecker activity" w:value="Woodpecker activity"/>
            <w:listItem w:displayText="Red Needles" w:value="Red Needles"/>
            <w:listItem w:displayText="Grey or Dead trees" w:value="Grey or Dead trees"/>
            <w:listItem w:displayText="Adult beetle found" w:value="Adult beetle found"/>
            <w:listItem w:displayText="Larvae/pupae found" w:value="Larvae/pupae found"/>
            <w:listItem w:displayText="Blowdown" w:value="Blowdown"/>
            <w:listItem w:displayText="Nothing found" w:value="Nothing found"/>
          </w:dropDownList>
        </w:sdtPr>
        <w:sdtEndPr/>
        <w:sdtContent>
          <w:r w:rsidR="006F1BD8" w:rsidRPr="00527248">
            <w:rPr>
              <w:rStyle w:val="PlaceholderText"/>
              <w:b/>
              <w:color w:val="4F81BD" w:themeColor="accent1"/>
            </w:rPr>
            <w:t>Choose an item.</w:t>
          </w:r>
        </w:sdtContent>
      </w:sdt>
      <w:r w:rsidR="006F1BD8">
        <w:rPr>
          <w:b/>
          <w:color w:val="4F81BD" w:themeColor="accent1"/>
        </w:rPr>
        <w:t xml:space="preserve"> </w:t>
      </w:r>
    </w:p>
    <w:p w:rsidR="00C76194" w:rsidRPr="006F1BD8" w:rsidRDefault="00CE6A3F" w:rsidP="00C76194">
      <w:pPr>
        <w:pStyle w:val="ListParagraph"/>
        <w:numPr>
          <w:ilvl w:val="0"/>
          <w:numId w:val="1"/>
        </w:numPr>
        <w:rPr>
          <w:b/>
          <w:color w:val="4F81BD" w:themeColor="accent1"/>
        </w:rPr>
        <w:sectPr w:rsidR="00C76194" w:rsidRPr="006F1BD8" w:rsidSect="00C76194">
          <w:type w:val="continuous"/>
          <w:pgSz w:w="12240" w:h="15840"/>
          <w:pgMar w:top="720" w:right="720" w:bottom="720" w:left="720" w:header="708" w:footer="708" w:gutter="0"/>
          <w:cols w:num="3" w:space="708"/>
          <w:docGrid w:linePitch="360"/>
        </w:sectPr>
      </w:pPr>
      <w:sdt>
        <w:sdtPr>
          <w:rPr>
            <w:b/>
            <w:color w:val="4F81BD" w:themeColor="accent1"/>
          </w:rPr>
          <w:alias w:val="Post site viewing attributes"/>
          <w:tag w:val="Site info"/>
          <w:id w:val="1846516279"/>
          <w:placeholder>
            <w:docPart w:val="97297A93FBDA488E9EB6BDCBFAFAFD7E"/>
          </w:placeholder>
          <w:showingPlcHdr/>
          <w:dropDownList>
            <w:listItem w:value="Choose an item."/>
            <w:listItem w:displayText="Pitch tubes on green trees" w:value="Pitch tubes on green trees"/>
            <w:listItem w:displayText="Frass in bark/ around base of tree " w:value="Frass in bark/ around base of tree "/>
            <w:listItem w:displayText="Red Bark" w:value="Red Bark"/>
            <w:listItem w:displayText="Woodpecker activity" w:value="Woodpecker activity"/>
            <w:listItem w:displayText="Red Needles" w:value="Red Needles"/>
            <w:listItem w:displayText="Grey or Dead trees" w:value="Grey or Dead trees"/>
            <w:listItem w:displayText="Adult beetle found" w:value="Adult beetle found"/>
            <w:listItem w:displayText="Larvae/pupae found" w:value="Larvae/pupae found"/>
            <w:listItem w:displayText="Blowdown" w:value="Blowdown"/>
            <w:listItem w:displayText="Nothing found" w:value="Nothing found"/>
          </w:dropDownList>
        </w:sdtPr>
        <w:sdtEndPr/>
        <w:sdtContent>
          <w:r w:rsidR="006F1BD8" w:rsidRPr="006F1BD8">
            <w:rPr>
              <w:rStyle w:val="PlaceholderText"/>
              <w:b/>
              <w:color w:val="4F81BD" w:themeColor="accent1"/>
            </w:rPr>
            <w:t>Choose an item.</w:t>
          </w:r>
        </w:sdtContent>
      </w:sdt>
      <w:r w:rsidR="006F1BD8">
        <w:rPr>
          <w:b/>
          <w:color w:val="4F81BD" w:themeColor="accent1"/>
        </w:rPr>
        <w:t xml:space="preserve"> </w:t>
      </w:r>
    </w:p>
    <w:p w:rsidR="0042535C" w:rsidRPr="0010087D" w:rsidRDefault="0042535C" w:rsidP="00941DFA">
      <w:r w:rsidRPr="002F1FDF">
        <w:rPr>
          <w:b/>
          <w:sz w:val="24"/>
          <w:highlight w:val="yellow"/>
          <w:u w:val="single"/>
        </w:rPr>
        <w:lastRenderedPageBreak/>
        <w:t>Site observations</w:t>
      </w:r>
      <w:r w:rsidR="0015615B" w:rsidRPr="002F1FDF">
        <w:rPr>
          <w:b/>
          <w:sz w:val="24"/>
          <w:highlight w:val="yellow"/>
          <w:u w:val="single"/>
        </w:rPr>
        <w:t>:</w:t>
      </w:r>
      <w:r w:rsidR="0010087D" w:rsidRPr="002F1FDF">
        <w:rPr>
          <w:sz w:val="24"/>
          <w:highlight w:val="yellow"/>
        </w:rPr>
        <w:t xml:space="preserve"> what type of attack did you observe when you were on site; </w:t>
      </w:r>
      <w:r w:rsidR="00B81E6D" w:rsidRPr="002F1FDF">
        <w:rPr>
          <w:sz w:val="24"/>
          <w:highlight w:val="yellow"/>
        </w:rPr>
        <w:t xml:space="preserve">if possible </w:t>
      </w:r>
      <w:r w:rsidR="0010087D" w:rsidRPr="002F1FDF">
        <w:rPr>
          <w:sz w:val="24"/>
          <w:highlight w:val="yellow"/>
        </w:rPr>
        <w:t xml:space="preserve">break it down by strip or full attack and year of attack. </w:t>
      </w:r>
      <w:r w:rsidR="0010087D" w:rsidRPr="002F1FDF">
        <w:rPr>
          <w:sz w:val="24"/>
          <w:highlight w:val="yellow"/>
          <w:u w:val="single"/>
        </w:rPr>
        <w:t>Check up to 3 codes</w:t>
      </w:r>
      <w:r w:rsidR="0010087D" w:rsidRPr="002F1FDF">
        <w:rPr>
          <w:sz w:val="24"/>
          <w:highlight w:val="yellow"/>
        </w:rPr>
        <w:t xml:space="preserve"> that apply below</w:t>
      </w:r>
      <w:r w:rsidR="0010087D">
        <w:rPr>
          <w:sz w:val="24"/>
        </w:rPr>
        <w:t>;</w:t>
      </w:r>
    </w:p>
    <w:p w:rsidR="00DD5253" w:rsidRDefault="00941DFA" w:rsidP="00DD5253">
      <w:pPr>
        <w:spacing w:after="0"/>
        <w:ind w:left="720"/>
      </w:pPr>
      <w:r w:rsidRPr="00941DFA">
        <w:t>Type of attack</w:t>
      </w:r>
      <w:r w:rsidR="00813EA9">
        <w:t>:</w:t>
      </w:r>
      <w:r w:rsidRPr="00941DFA">
        <w:t xml:space="preserve"> </w:t>
      </w:r>
      <w:r w:rsidR="000E494B">
        <w:t>If known</w:t>
      </w:r>
    </w:p>
    <w:p w:rsidR="00813EA9" w:rsidRPr="00253E7E" w:rsidRDefault="00CE6A3F" w:rsidP="00EA18F5">
      <w:pPr>
        <w:pStyle w:val="ListParagraph"/>
        <w:numPr>
          <w:ilvl w:val="0"/>
          <w:numId w:val="2"/>
        </w:numPr>
        <w:rPr>
          <w:b/>
          <w:color w:val="4F81BD" w:themeColor="accent1"/>
        </w:rPr>
      </w:pPr>
      <w:sdt>
        <w:sdtPr>
          <w:rPr>
            <w:b/>
            <w:color w:val="4F81BD" w:themeColor="accent1"/>
          </w:rPr>
          <w:alias w:val="Beetle Codes"/>
          <w:tag w:val="Beetle Codes"/>
          <w:id w:val="793487464"/>
          <w:placeholder>
            <w:docPart w:val="88765FC73CDC4A31B9D82719351BE218"/>
          </w:placeholder>
          <w:showingPlcHdr/>
          <w:comboBox>
            <w:listItem w:value="Choose an item."/>
            <w:listItem w:displayText="Yr. Unknown/Red/dead tree-no needles/bugs" w:value="Yr. Unknown/Red/dead tree-no needles/bugs"/>
            <w:listItem w:displayText="1-2015 Full" w:value="1-2015 Full"/>
            <w:listItem w:displayText="2-2015 Strip" w:value="2-2015 Strip"/>
            <w:listItem w:displayText="3-2014 Full" w:value="3-2014 Full"/>
            <w:listItem w:displayText="4-2014 Strip" w:value="4-2014 Strip"/>
            <w:listItem w:displayText="5-2013 Full" w:value="5-2013 Full"/>
            <w:listItem w:displayText="6-2013 Strip" w:value="6-2013 Strip"/>
          </w:comboBox>
        </w:sdtPr>
        <w:sdtEndPr/>
        <w:sdtContent>
          <w:r w:rsidR="003E3DBE" w:rsidRPr="00E65DA9">
            <w:rPr>
              <w:rStyle w:val="PlaceholderText"/>
              <w:b/>
              <w:color w:val="4F81BD" w:themeColor="accent1"/>
            </w:rPr>
            <w:t>Choose an item.</w:t>
          </w:r>
        </w:sdtContent>
      </w:sdt>
      <w:r w:rsidR="00EA18F5" w:rsidRPr="00253E7E">
        <w:t xml:space="preserve">  % </w:t>
      </w:r>
      <w:r w:rsidR="00F82D78">
        <w:t>of stand</w:t>
      </w:r>
      <w:r w:rsidR="00461C30" w:rsidRPr="00253E7E">
        <w:rPr>
          <w:b/>
        </w:rPr>
        <w:t xml:space="preserve"> </w:t>
      </w:r>
      <w:sdt>
        <w:sdtPr>
          <w:rPr>
            <w:b/>
            <w:color w:val="4F81BD" w:themeColor="accent1"/>
          </w:rPr>
          <w:alias w:val="% attack"/>
          <w:tag w:val="% attack"/>
          <w:id w:val="1013349005"/>
          <w:placeholder>
            <w:docPart w:val="88765FC73CDC4A31B9D82719351BE218"/>
          </w:placeholder>
          <w:showingPlcHdr/>
          <w:comboBox>
            <w:listItem w:value="Choose an item."/>
            <w:listItem w:displayText="&lt; 1% of standing trees" w:value="&lt; 1% of standing trees"/>
            <w:listItem w:displayText="1- 5%" w:value="1- 5%"/>
            <w:listItem w:displayText="5-10%" w:value="5-10%"/>
            <w:listItem w:displayText="&gt; 10%" w:value="&gt; 10%"/>
          </w:comboBox>
        </w:sdtPr>
        <w:sdtEndPr/>
        <w:sdtContent>
          <w:r w:rsidR="003E3DBE" w:rsidRPr="00E65DA9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813EA9" w:rsidRPr="00253E7E" w:rsidRDefault="00CE6A3F" w:rsidP="00EA18F5">
      <w:pPr>
        <w:pStyle w:val="ListParagraph"/>
        <w:numPr>
          <w:ilvl w:val="0"/>
          <w:numId w:val="2"/>
        </w:numPr>
        <w:rPr>
          <w:b/>
          <w:color w:val="4F81BD" w:themeColor="accent1"/>
        </w:rPr>
      </w:pPr>
      <w:sdt>
        <w:sdtPr>
          <w:rPr>
            <w:b/>
            <w:color w:val="4F81BD" w:themeColor="accent1"/>
          </w:rPr>
          <w:alias w:val="Beetle Codes"/>
          <w:tag w:val="Beetle Codes"/>
          <w:id w:val="-497045711"/>
          <w:placeholder>
            <w:docPart w:val="5443FB3AA9EC4F35AD49BD472C1718DA"/>
          </w:placeholder>
          <w:showingPlcHdr/>
          <w:comboBox>
            <w:listItem w:value="Choose an item."/>
            <w:listItem w:displayText="Yr. Unknown/Red/dead tree-no needles/bugs" w:value="Yr. Unknown/Red/dead tree-no needles/bugs"/>
            <w:listItem w:displayText="1-2015 Full" w:value="1-2015 Full"/>
            <w:listItem w:displayText="2-2015 Strip" w:value="2-2015 Strip"/>
            <w:listItem w:displayText="3-2014 Full" w:value="3-2014 Full"/>
            <w:listItem w:displayText="4-2014 Strip" w:value="4-2014 Strip"/>
            <w:listItem w:displayText="5-2013 Full" w:value="5-2013 Full"/>
            <w:listItem w:displayText="6-2013 Strip" w:value="6-2013 Strip"/>
          </w:comboBox>
        </w:sdtPr>
        <w:sdtEndPr/>
        <w:sdtContent>
          <w:r w:rsidR="00B81E6D" w:rsidRPr="00527248">
            <w:rPr>
              <w:rStyle w:val="PlaceholderText"/>
              <w:b/>
              <w:color w:val="4F81BD" w:themeColor="accent1"/>
            </w:rPr>
            <w:t>Choose an item.</w:t>
          </w:r>
        </w:sdtContent>
      </w:sdt>
      <w:r w:rsidR="00253E7E" w:rsidRPr="00253E7E">
        <w:rPr>
          <w:b/>
          <w:color w:val="4F81BD" w:themeColor="accent1"/>
        </w:rPr>
        <w:t xml:space="preserve">  </w:t>
      </w:r>
      <w:r w:rsidR="00253E7E" w:rsidRPr="00253E7E">
        <w:t xml:space="preserve">% </w:t>
      </w:r>
      <w:r w:rsidR="00F82D78">
        <w:t>of stand</w:t>
      </w:r>
      <w:r w:rsidR="00253E7E" w:rsidRPr="00253E7E">
        <w:t xml:space="preserve"> </w:t>
      </w:r>
      <w:sdt>
        <w:sdtPr>
          <w:rPr>
            <w:b/>
            <w:color w:val="4F81BD" w:themeColor="accent1"/>
          </w:rPr>
          <w:alias w:val="% attack"/>
          <w:tag w:val="% attack"/>
          <w:id w:val="1328486614"/>
          <w:placeholder>
            <w:docPart w:val="525544D0C82C41B78060ED226B8C4E7E"/>
          </w:placeholder>
          <w:showingPlcHdr/>
          <w:comboBox>
            <w:listItem w:value="Choose an item."/>
            <w:listItem w:displayText="&lt; 1%" w:value="&lt; 1%"/>
            <w:listItem w:displayText="1- 5%" w:value="1- 5%"/>
            <w:listItem w:displayText="5-10%" w:value="5-10%"/>
            <w:listItem w:displayText="&gt; 10%" w:value="&gt; 10%"/>
          </w:comboBox>
        </w:sdtPr>
        <w:sdtEndPr/>
        <w:sdtContent>
          <w:r w:rsidR="009D6782" w:rsidRPr="009D6782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EA18F5" w:rsidRPr="00253E7E" w:rsidRDefault="00CE6A3F" w:rsidP="00EA18F5">
      <w:pPr>
        <w:pStyle w:val="ListParagraph"/>
        <w:numPr>
          <w:ilvl w:val="0"/>
          <w:numId w:val="2"/>
        </w:numPr>
        <w:rPr>
          <w:b/>
          <w:color w:val="4F81BD" w:themeColor="accent1"/>
        </w:rPr>
      </w:pPr>
      <w:sdt>
        <w:sdtPr>
          <w:rPr>
            <w:b/>
            <w:color w:val="4F81BD" w:themeColor="accent1"/>
          </w:rPr>
          <w:alias w:val="Beetle Codes"/>
          <w:tag w:val="Beetle Codes"/>
          <w:id w:val="-1410457210"/>
          <w:placeholder>
            <w:docPart w:val="6FAD25D5145F4D8FBF373E11D503A043"/>
          </w:placeholder>
          <w:showingPlcHdr/>
          <w:comboBox>
            <w:listItem w:value="Choose an item."/>
            <w:listItem w:displayText="Yr. Unknown/Red/dead tree-no needles/bugs" w:value="Yr. Unknown/Red/dead tree-no needles/bugs"/>
            <w:listItem w:displayText="1-2015 Full" w:value="1-2015 Full"/>
            <w:listItem w:displayText="2-2015 Strip" w:value="2-2015 Strip"/>
            <w:listItem w:displayText="3-2014 Full" w:value="3-2014 Full"/>
            <w:listItem w:displayText="4-2014 Strip" w:value="4-2014 Strip"/>
            <w:listItem w:displayText="5-2013 Full" w:value="5-2013 Full"/>
            <w:listItem w:displayText="6-2013 Strip" w:value="6-2013 Strip"/>
          </w:comboBox>
        </w:sdtPr>
        <w:sdtEndPr/>
        <w:sdtContent>
          <w:r w:rsidR="00B81E6D" w:rsidRPr="00527248">
            <w:rPr>
              <w:rStyle w:val="PlaceholderText"/>
              <w:b/>
              <w:color w:val="4F81BD" w:themeColor="accent1"/>
            </w:rPr>
            <w:t>Choose an item.</w:t>
          </w:r>
        </w:sdtContent>
      </w:sdt>
      <w:r w:rsidR="00253E7E" w:rsidRPr="00253E7E">
        <w:t xml:space="preserve">  % </w:t>
      </w:r>
      <w:r w:rsidR="00F82D78">
        <w:t>of stand</w:t>
      </w:r>
      <w:r w:rsidR="00253E7E" w:rsidRPr="00253E7E">
        <w:rPr>
          <w:b/>
        </w:rPr>
        <w:t xml:space="preserve"> </w:t>
      </w:r>
      <w:sdt>
        <w:sdtPr>
          <w:rPr>
            <w:b/>
            <w:color w:val="4F81BD" w:themeColor="accent1"/>
          </w:rPr>
          <w:alias w:val="% attack"/>
          <w:tag w:val="% attack"/>
          <w:id w:val="-827819250"/>
          <w:placeholder>
            <w:docPart w:val="3A6F3E61B33B4E83B32DE194A4EEFBA3"/>
          </w:placeholder>
          <w:showingPlcHdr/>
          <w:comboBox>
            <w:listItem w:value="Choose an item."/>
            <w:listItem w:displayText="&lt; 1%" w:value="&lt; 1%"/>
            <w:listItem w:displayText="1- 5%" w:value="1- 5%"/>
            <w:listItem w:displayText="5-10%" w:value="5-10%"/>
            <w:listItem w:displayText="&gt; 10%" w:value="&gt; 10%"/>
          </w:comboBox>
        </w:sdtPr>
        <w:sdtEndPr/>
        <w:sdtContent>
          <w:r w:rsidR="009D6782" w:rsidRPr="009D6782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8E416A" w:rsidRPr="00ED604C" w:rsidRDefault="005228F7" w:rsidP="00772084">
      <w:pPr>
        <w:rPr>
          <w:b/>
          <w:u w:val="single"/>
        </w:rPr>
      </w:pPr>
      <w:r>
        <w:t>Estimate of</w:t>
      </w:r>
      <w:r w:rsidR="00EC1905">
        <w:t xml:space="preserve"> attacked</w:t>
      </w:r>
      <w:r w:rsidR="00941DFA">
        <w:t xml:space="preserve"> trees</w:t>
      </w:r>
      <w:r w:rsidR="00813EA9">
        <w:t xml:space="preserve"> observed</w:t>
      </w:r>
      <w:r>
        <w:t xml:space="preserve"> for this area reported</w:t>
      </w:r>
      <w:r w:rsidR="00461C30" w:rsidRPr="00ED604C">
        <w:rPr>
          <w:u w:val="single"/>
        </w:rPr>
        <w:t>:</w:t>
      </w:r>
      <w:r w:rsidR="008E416A" w:rsidRPr="00ED604C">
        <w:rPr>
          <w:u w:val="single"/>
        </w:rPr>
        <w:t xml:space="preserve"> </w:t>
      </w:r>
      <w:sdt>
        <w:sdtPr>
          <w:rPr>
            <w:b/>
            <w:color w:val="4F81BD" w:themeColor="accent1"/>
            <w:u w:val="single"/>
          </w:rPr>
          <w:id w:val="-779030307"/>
          <w:placeholder>
            <w:docPart w:val="7D7EE0BFEC554399BC0346BDC753DE77"/>
          </w:placeholder>
          <w:showingPlcHdr/>
          <w:text/>
        </w:sdtPr>
        <w:sdtEndPr/>
        <w:sdtContent>
          <w:r w:rsidR="003E3DBE" w:rsidRPr="00470B16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EC1905" w:rsidRPr="00C61D10" w:rsidRDefault="00EC1905" w:rsidP="00772084">
      <w:pPr>
        <w:rPr>
          <w:b/>
          <w:color w:val="4F81BD" w:themeColor="accent1"/>
        </w:rPr>
      </w:pPr>
      <w:r>
        <w:t>Beetle stages observed</w:t>
      </w:r>
      <w:r w:rsidR="00EA4122">
        <w:t xml:space="preserve"> (up to 3) </w:t>
      </w:r>
      <w:r>
        <w:tab/>
      </w:r>
      <w:r w:rsidR="003C6D61" w:rsidRPr="003C6D61">
        <w:rPr>
          <w:color w:val="4F81BD" w:themeColor="accent1"/>
        </w:rPr>
        <w:t>1</w:t>
      </w:r>
      <w:proofErr w:type="gramStart"/>
      <w:r w:rsidR="003C6D61" w:rsidRPr="003C6D61">
        <w:rPr>
          <w:color w:val="4F81BD" w:themeColor="accent1"/>
        </w:rPr>
        <w:t>)</w:t>
      </w:r>
      <w:proofErr w:type="gramEnd"/>
      <w:sdt>
        <w:sdtPr>
          <w:rPr>
            <w:b/>
            <w:color w:val="4F81BD" w:themeColor="accent1"/>
          </w:rPr>
          <w:alias w:val="Beetle Stages"/>
          <w:tag w:val="Beetle Stages"/>
          <w:id w:val="-2139710163"/>
          <w:placeholder>
            <w:docPart w:val="88765FC73CDC4A31B9D82719351BE218"/>
          </w:placeholder>
          <w:showingPlcHdr/>
          <w:dropDownList>
            <w:listItem w:value="Choose an item."/>
            <w:listItem w:displayText="None" w:value="None"/>
            <w:listItem w:displayText="Adult only" w:value="Adult only"/>
            <w:listItem w:displayText="Adult + eggs" w:value="Adult + eggs"/>
            <w:listItem w:displayText="Larvae" w:value="Larvae"/>
            <w:listItem w:displayText="Pupae" w:value="Pupae"/>
            <w:listItem w:displayText="Larvae+young adults" w:value="Larvae+young adults"/>
            <w:listItem w:displayText="Young adults" w:value="Young adults"/>
          </w:dropDownList>
        </w:sdtPr>
        <w:sdtEndPr/>
        <w:sdtContent>
          <w:r w:rsidR="003E3DBE" w:rsidRPr="00E65DA9">
            <w:rPr>
              <w:rStyle w:val="PlaceholderText"/>
              <w:b/>
              <w:color w:val="4F81BD" w:themeColor="accent1"/>
            </w:rPr>
            <w:t>Choose an item.</w:t>
          </w:r>
        </w:sdtContent>
      </w:sdt>
      <w:r w:rsidR="00EA4122" w:rsidRPr="00C61D10">
        <w:rPr>
          <w:b/>
          <w:color w:val="4F81BD" w:themeColor="accent1"/>
        </w:rPr>
        <w:t xml:space="preserve">        </w:t>
      </w:r>
      <w:proofErr w:type="gramStart"/>
      <w:r w:rsidR="003C6D61">
        <w:rPr>
          <w:b/>
          <w:color w:val="4F81BD" w:themeColor="accent1"/>
        </w:rPr>
        <w:t>2)</w:t>
      </w:r>
      <w:proofErr w:type="gramEnd"/>
      <w:sdt>
        <w:sdtPr>
          <w:rPr>
            <w:b/>
            <w:color w:val="4F81BD" w:themeColor="accent1"/>
          </w:rPr>
          <w:alias w:val="Beetle Stages"/>
          <w:tag w:val="Beetle Stages"/>
          <w:id w:val="-218052699"/>
          <w:placeholder>
            <w:docPart w:val="5E28A0C770D94D808140DBDACD951358"/>
          </w:placeholder>
          <w:showingPlcHdr/>
          <w:dropDownList>
            <w:listItem w:value="Choose an item."/>
            <w:listItem w:displayText="None" w:value="None"/>
            <w:listItem w:displayText="Adult only" w:value="Adult only"/>
            <w:listItem w:displayText="Adult + eggs" w:value="Adult + eggs"/>
            <w:listItem w:displayText="Larvae" w:value="Larvae"/>
            <w:listItem w:displayText="Pupae" w:value="Pupae"/>
            <w:listItem w:displayText="Larvae+young adults" w:value="Larvae+young adults"/>
            <w:listItem w:displayText="Young adults" w:value="Young adults"/>
          </w:dropDownList>
        </w:sdtPr>
        <w:sdtEndPr/>
        <w:sdtContent>
          <w:r w:rsidR="003519FA" w:rsidRPr="00527248">
            <w:rPr>
              <w:rStyle w:val="PlaceholderText"/>
              <w:b/>
              <w:color w:val="4F81BD" w:themeColor="accent1"/>
            </w:rPr>
            <w:t>Choose an item.</w:t>
          </w:r>
        </w:sdtContent>
      </w:sdt>
      <w:r w:rsidR="00EA4122" w:rsidRPr="00C61D10">
        <w:rPr>
          <w:b/>
          <w:color w:val="4F81BD" w:themeColor="accent1"/>
        </w:rPr>
        <w:t xml:space="preserve">       </w:t>
      </w:r>
      <w:proofErr w:type="gramStart"/>
      <w:r w:rsidR="003C6D61">
        <w:rPr>
          <w:b/>
          <w:color w:val="4F81BD" w:themeColor="accent1"/>
        </w:rPr>
        <w:t>3)</w:t>
      </w:r>
      <w:proofErr w:type="gramEnd"/>
      <w:sdt>
        <w:sdtPr>
          <w:rPr>
            <w:b/>
            <w:color w:val="4F81BD" w:themeColor="accent1"/>
          </w:rPr>
          <w:alias w:val="Beetle Stages"/>
          <w:tag w:val="Beetle Stages"/>
          <w:id w:val="-2026618984"/>
          <w:placeholder>
            <w:docPart w:val="8B0344A8259F40BA816CFAC98ECBB8C8"/>
          </w:placeholder>
          <w:showingPlcHdr/>
          <w:dropDownList>
            <w:listItem w:value="Choose an item."/>
            <w:listItem w:displayText="None" w:value="None"/>
            <w:listItem w:displayText="Adult only" w:value="Adult only"/>
            <w:listItem w:displayText="Adult + eggs" w:value="Adult + eggs"/>
            <w:listItem w:displayText="Larvae" w:value="Larvae"/>
            <w:listItem w:displayText="Pupae" w:value="Pupae"/>
            <w:listItem w:displayText="Larvae+young adults" w:value="Larvae+young adults"/>
            <w:listItem w:displayText="Young adults" w:value="Young adults"/>
          </w:dropDownList>
        </w:sdtPr>
        <w:sdtEndPr/>
        <w:sdtContent>
          <w:r w:rsidR="003519FA" w:rsidRPr="00527248">
            <w:rPr>
              <w:rStyle w:val="PlaceholderText"/>
              <w:b/>
              <w:color w:val="4F81BD" w:themeColor="accent1"/>
            </w:rPr>
            <w:t>Choose an item.</w:t>
          </w:r>
        </w:sdtContent>
      </w:sdt>
    </w:p>
    <w:p w:rsidR="00941DFA" w:rsidRPr="00AB6556" w:rsidRDefault="00941DFA" w:rsidP="00EA4122">
      <w:pPr>
        <w:rPr>
          <w:b/>
          <w:color w:val="4F81BD" w:themeColor="accent1"/>
        </w:rPr>
      </w:pPr>
      <w:r w:rsidRPr="00941DFA">
        <w:t>Timber type:</w:t>
      </w:r>
      <w:r w:rsidR="00813EA9">
        <w:tab/>
      </w:r>
      <w:sdt>
        <w:sdtPr>
          <w:rPr>
            <w:b/>
            <w:color w:val="4F81BD" w:themeColor="accent1"/>
          </w:rPr>
          <w:id w:val="-778332262"/>
          <w:showingPlcHdr/>
          <w:text/>
        </w:sdtPr>
        <w:sdtEndPr/>
        <w:sdtContent>
          <w:r w:rsidR="003519FA" w:rsidRPr="00527248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941DFA" w:rsidRPr="00C57ACE" w:rsidRDefault="00941DFA" w:rsidP="00772084">
      <w:pPr>
        <w:rPr>
          <w:color w:val="4F81BD" w:themeColor="accent1"/>
        </w:rPr>
      </w:pPr>
      <w:r w:rsidRPr="00941DFA">
        <w:t>Access notes</w:t>
      </w:r>
      <w:r w:rsidR="00897BFD">
        <w:t>:</w:t>
      </w:r>
      <w:r w:rsidR="00813EA9">
        <w:tab/>
      </w:r>
      <w:sdt>
        <w:sdtPr>
          <w:rPr>
            <w:b/>
            <w:color w:val="4F81BD" w:themeColor="accent1"/>
          </w:rPr>
          <w:id w:val="-651834431"/>
          <w:showingPlcHdr/>
          <w:text/>
        </w:sdtPr>
        <w:sdtEndPr/>
        <w:sdtContent>
          <w:r w:rsidR="003519FA" w:rsidRPr="00C57ACE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941DFA" w:rsidRPr="00C57ACE" w:rsidRDefault="00941DFA" w:rsidP="00772084">
      <w:pPr>
        <w:rPr>
          <w:color w:val="4F81BD" w:themeColor="accent1"/>
        </w:rPr>
      </w:pPr>
      <w:r w:rsidRPr="00941DFA">
        <w:t>Comments</w:t>
      </w:r>
      <w:r w:rsidR="00897BFD">
        <w:t>:</w:t>
      </w:r>
      <w:r w:rsidR="00813EA9">
        <w:tab/>
      </w:r>
      <w:sdt>
        <w:sdtPr>
          <w:rPr>
            <w:b/>
            <w:color w:val="4F81BD" w:themeColor="accent1"/>
          </w:rPr>
          <w:id w:val="-1162536034"/>
          <w:showingPlcHdr/>
          <w:text/>
        </w:sdtPr>
        <w:sdtEndPr/>
        <w:sdtContent>
          <w:r w:rsidR="003519FA" w:rsidRPr="00C57ACE">
            <w:rPr>
              <w:rStyle w:val="PlaceholderText"/>
              <w:b/>
              <w:color w:val="4F81BD" w:themeColor="accent1"/>
            </w:rPr>
            <w:t>Click here to enter text.</w:t>
          </w:r>
        </w:sdtContent>
      </w:sdt>
    </w:p>
    <w:p w:rsidR="00BA0AA5" w:rsidRDefault="00897BFD" w:rsidP="00772084">
      <w:pPr>
        <w:ind w:left="720"/>
      </w:pPr>
      <w:r>
        <w:t>Attach Photos</w:t>
      </w:r>
      <w:r w:rsidR="0015615B">
        <w:t>/maps:</w:t>
      </w:r>
      <w:sdt>
        <w:sdtPr>
          <w:id w:val="1574079615"/>
          <w:showingPlcHdr/>
          <w:picture/>
        </w:sdtPr>
        <w:sdtEndPr/>
        <w:sdtContent>
          <w:r w:rsidR="00527248">
            <w:rPr>
              <w:noProof/>
              <w:lang w:eastAsia="en-CA"/>
            </w:rPr>
            <w:drawing>
              <wp:inline distT="0" distB="0" distL="0" distR="0">
                <wp:extent cx="819150" cy="569843"/>
                <wp:effectExtent l="0" t="0" r="0" b="1905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69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813EA9">
        <w:tab/>
      </w:r>
    </w:p>
    <w:sectPr w:rsidR="00BA0AA5" w:rsidSect="00C76194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DBE" w:rsidRDefault="003E3DBE" w:rsidP="009F3AD6">
      <w:pPr>
        <w:spacing w:after="0" w:line="240" w:lineRule="auto"/>
      </w:pPr>
      <w:r>
        <w:separator/>
      </w:r>
    </w:p>
  </w:endnote>
  <w:endnote w:type="continuationSeparator" w:id="0">
    <w:p w:rsidR="003E3DBE" w:rsidRDefault="003E3DBE" w:rsidP="009F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AD6" w:rsidRPr="00283EFF" w:rsidRDefault="009F3AD6" w:rsidP="009F3AD6">
    <w:pPr>
      <w:pStyle w:val="Footer"/>
      <w:jc w:val="right"/>
      <w:rPr>
        <w:sz w:val="18"/>
        <w:szCs w:val="18"/>
      </w:rPr>
    </w:pPr>
    <w:r w:rsidRPr="00283EFF">
      <w:rPr>
        <w:sz w:val="18"/>
        <w:szCs w:val="18"/>
      </w:rPr>
      <w:t xml:space="preserve">Please send this completed form to </w:t>
    </w:r>
    <w:hyperlink r:id="rId1" w:history="1">
      <w:r w:rsidRPr="00283EFF">
        <w:rPr>
          <w:rStyle w:val="Hyperlink"/>
          <w:sz w:val="18"/>
          <w:szCs w:val="18"/>
        </w:rPr>
        <w:t>mike.byl@gov.bc.ca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DBE" w:rsidRDefault="003E3DBE" w:rsidP="009F3AD6">
      <w:pPr>
        <w:spacing w:after="0" w:line="240" w:lineRule="auto"/>
      </w:pPr>
      <w:r>
        <w:separator/>
      </w:r>
    </w:p>
  </w:footnote>
  <w:footnote w:type="continuationSeparator" w:id="0">
    <w:p w:rsidR="003E3DBE" w:rsidRDefault="003E3DBE" w:rsidP="009F3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87D" w:rsidRDefault="001033FC">
    <w:pPr>
      <w:pStyle w:val="Header"/>
    </w:pPr>
    <w:r>
      <w:t>Oct</w:t>
    </w:r>
    <w:r w:rsidR="003E3DBE">
      <w:t>. 9</w:t>
    </w:r>
    <w:r w:rsidR="00C02FEE">
      <w:t>, 2015</w:t>
    </w:r>
    <w:r w:rsidR="00C02FEE">
      <w:ptab w:relativeTo="margin" w:alignment="center" w:leader="none"/>
    </w:r>
    <w:r w:rsidR="00C02FEE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0004E"/>
    <w:multiLevelType w:val="hybridMultilevel"/>
    <w:tmpl w:val="AD86737C"/>
    <w:lvl w:ilvl="0" w:tplc="10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F6F1D93"/>
    <w:multiLevelType w:val="hybridMultilevel"/>
    <w:tmpl w:val="7B70F0BC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o8FZKnBrermTBiHED9GxczDEgvs=" w:salt="cVPjRcyjhvkUOFeN7QoXJ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BE"/>
    <w:rsid w:val="00016219"/>
    <w:rsid w:val="000634B2"/>
    <w:rsid w:val="000D42D9"/>
    <w:rsid w:val="000E494B"/>
    <w:rsid w:val="000E722C"/>
    <w:rsid w:val="0010087D"/>
    <w:rsid w:val="001033FC"/>
    <w:rsid w:val="0015615B"/>
    <w:rsid w:val="001C5D38"/>
    <w:rsid w:val="00252BB1"/>
    <w:rsid w:val="00253E7E"/>
    <w:rsid w:val="00283EFF"/>
    <w:rsid w:val="002F1FDF"/>
    <w:rsid w:val="00304409"/>
    <w:rsid w:val="003309EE"/>
    <w:rsid w:val="003519FA"/>
    <w:rsid w:val="00365D28"/>
    <w:rsid w:val="003C6D61"/>
    <w:rsid w:val="003E3DBE"/>
    <w:rsid w:val="0042535C"/>
    <w:rsid w:val="00461C30"/>
    <w:rsid w:val="00470B16"/>
    <w:rsid w:val="004940BC"/>
    <w:rsid w:val="004D0E76"/>
    <w:rsid w:val="005228F7"/>
    <w:rsid w:val="00527248"/>
    <w:rsid w:val="0058216A"/>
    <w:rsid w:val="005D7243"/>
    <w:rsid w:val="006F1BD8"/>
    <w:rsid w:val="00772084"/>
    <w:rsid w:val="00813EA9"/>
    <w:rsid w:val="00824BCC"/>
    <w:rsid w:val="00825CE1"/>
    <w:rsid w:val="00843A01"/>
    <w:rsid w:val="008558CA"/>
    <w:rsid w:val="00897BFD"/>
    <w:rsid w:val="008B7CBF"/>
    <w:rsid w:val="008E416A"/>
    <w:rsid w:val="00924078"/>
    <w:rsid w:val="00933756"/>
    <w:rsid w:val="00941DFA"/>
    <w:rsid w:val="009D2A82"/>
    <w:rsid w:val="009D6782"/>
    <w:rsid w:val="009E0C4F"/>
    <w:rsid w:val="009F2A18"/>
    <w:rsid w:val="009F3AD6"/>
    <w:rsid w:val="00A910FC"/>
    <w:rsid w:val="00A957E4"/>
    <w:rsid w:val="00AB6556"/>
    <w:rsid w:val="00B45A36"/>
    <w:rsid w:val="00B81E6D"/>
    <w:rsid w:val="00BA0AA5"/>
    <w:rsid w:val="00C02FEE"/>
    <w:rsid w:val="00C15D2F"/>
    <w:rsid w:val="00C57ACE"/>
    <w:rsid w:val="00C61D10"/>
    <w:rsid w:val="00C76194"/>
    <w:rsid w:val="00CD4063"/>
    <w:rsid w:val="00CE6A3F"/>
    <w:rsid w:val="00D2002D"/>
    <w:rsid w:val="00DB4E1F"/>
    <w:rsid w:val="00DD5253"/>
    <w:rsid w:val="00E65DA9"/>
    <w:rsid w:val="00E71D7E"/>
    <w:rsid w:val="00E92265"/>
    <w:rsid w:val="00EA18F5"/>
    <w:rsid w:val="00EA4122"/>
    <w:rsid w:val="00EC1905"/>
    <w:rsid w:val="00EC357A"/>
    <w:rsid w:val="00ED604C"/>
    <w:rsid w:val="00F012C7"/>
    <w:rsid w:val="00F315A8"/>
    <w:rsid w:val="00F31B7C"/>
    <w:rsid w:val="00F416C6"/>
    <w:rsid w:val="00F526AB"/>
    <w:rsid w:val="00F535E6"/>
    <w:rsid w:val="00F82D78"/>
    <w:rsid w:val="00FE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4B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4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535C"/>
    <w:pPr>
      <w:ind w:left="720"/>
      <w:contextualSpacing/>
    </w:pPr>
  </w:style>
  <w:style w:type="table" w:styleId="TableGrid">
    <w:name w:val="Table Grid"/>
    <w:basedOn w:val="TableNormal"/>
    <w:uiPriority w:val="59"/>
    <w:rsid w:val="00330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3A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AD6"/>
  </w:style>
  <w:style w:type="paragraph" w:styleId="Footer">
    <w:name w:val="footer"/>
    <w:basedOn w:val="Normal"/>
    <w:link w:val="FooterChar"/>
    <w:uiPriority w:val="99"/>
    <w:unhideWhenUsed/>
    <w:rsid w:val="009F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A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4B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4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535C"/>
    <w:pPr>
      <w:ind w:left="720"/>
      <w:contextualSpacing/>
    </w:pPr>
  </w:style>
  <w:style w:type="table" w:styleId="TableGrid">
    <w:name w:val="Table Grid"/>
    <w:basedOn w:val="TableNormal"/>
    <w:uiPriority w:val="59"/>
    <w:rsid w:val="00330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3A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AD6"/>
  </w:style>
  <w:style w:type="paragraph" w:styleId="Footer">
    <w:name w:val="footer"/>
    <w:basedOn w:val="Normal"/>
    <w:link w:val="FooterChar"/>
    <w:uiPriority w:val="99"/>
    <w:unhideWhenUsed/>
    <w:rsid w:val="009F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ike.byl@gov.bc.c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Zipline\mikebyl$\MLB\DMK\Spruce%20Beetle\Beetle%20report%20sheets\Spruce%20Beetle%20report%20template_Vers3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D7EE0BFEC554399BC0346BDC753D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0ABE2-51EE-47FB-8844-C126B5F98193}"/>
      </w:docPartPr>
      <w:docPartBody>
        <w:p w:rsidR="004D500F" w:rsidRDefault="003D65F9" w:rsidP="003D65F9">
          <w:pPr>
            <w:pStyle w:val="7D7EE0BFEC554399BC0346BDC753DE771"/>
          </w:pPr>
          <w:r w:rsidRPr="00470B16">
            <w:rPr>
              <w:rStyle w:val="PlaceholderText"/>
              <w:b/>
              <w:color w:val="4F81BD" w:themeColor="accent1"/>
            </w:rPr>
            <w:t>Click here to enter text.</w:t>
          </w:r>
        </w:p>
      </w:docPartBody>
    </w:docPart>
    <w:docPart>
      <w:docPartPr>
        <w:name w:val="B4A9A4CF5E0F4A0D9000B7E687D04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38E26-AAAF-47A5-A87E-93091521EE5D}"/>
      </w:docPartPr>
      <w:docPartBody>
        <w:p w:rsidR="004D500F" w:rsidRDefault="003D65F9" w:rsidP="003D65F9">
          <w:pPr>
            <w:pStyle w:val="B4A9A4CF5E0F4A0D9000B7E687D043BE1"/>
          </w:pPr>
          <w:r w:rsidRPr="00470B16">
            <w:rPr>
              <w:rStyle w:val="PlaceholderText"/>
              <w:b/>
              <w:color w:val="4F81BD" w:themeColor="accent1"/>
            </w:rPr>
            <w:t>Click here to enter a date.</w:t>
          </w:r>
        </w:p>
      </w:docPartBody>
    </w:docPart>
    <w:docPart>
      <w:docPartPr>
        <w:name w:val="40A1929A6B8747AA9E86FC1E073DC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82BDE-9802-40F7-9A80-D0DAC63EAF91}"/>
      </w:docPartPr>
      <w:docPartBody>
        <w:p w:rsidR="004D500F" w:rsidRDefault="003D65F9">
          <w:pPr>
            <w:pStyle w:val="40A1929A6B8747AA9E86FC1E073DC620"/>
          </w:pPr>
          <w:r w:rsidRPr="00F356A9">
            <w:rPr>
              <w:rStyle w:val="PlaceholderText"/>
            </w:rPr>
            <w:t>Choose an item.</w:t>
          </w:r>
        </w:p>
      </w:docPartBody>
    </w:docPart>
    <w:docPart>
      <w:docPartPr>
        <w:name w:val="991690D78B17444CA553E6B5290C5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1B7F2-B41B-4224-B921-C02533677C97}"/>
      </w:docPartPr>
      <w:docPartBody>
        <w:p w:rsidR="004D500F" w:rsidRDefault="003D65F9" w:rsidP="003D65F9">
          <w:pPr>
            <w:pStyle w:val="991690D78B17444CA553E6B5290C514C1"/>
          </w:pPr>
          <w:r w:rsidRPr="00470B16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B3908E41AE194622ADF4D78064C79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B1859-E2DC-4066-94DD-3CF35FE0DAE9}"/>
      </w:docPartPr>
      <w:docPartBody>
        <w:p w:rsidR="004D500F" w:rsidRDefault="003D65F9" w:rsidP="003D65F9">
          <w:pPr>
            <w:pStyle w:val="B3908E41AE194622ADF4D78064C79BBD1"/>
          </w:pPr>
          <w:r w:rsidRPr="00470B16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88765FC73CDC4A31B9D82719351BE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7E680-7F02-4FD4-A066-55F6C67EAAA8}"/>
      </w:docPartPr>
      <w:docPartBody>
        <w:p w:rsidR="004D500F" w:rsidRDefault="003D65F9" w:rsidP="003D65F9">
          <w:pPr>
            <w:pStyle w:val="88765FC73CDC4A31B9D82719351BE2181"/>
          </w:pPr>
          <w:r w:rsidRPr="00E65DA9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93E02C4749C143A48C48EB149A060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C88AF-74AD-46C1-9931-AF784735037A}"/>
      </w:docPartPr>
      <w:docPartBody>
        <w:p w:rsidR="004D500F" w:rsidRDefault="003D65F9" w:rsidP="003D65F9">
          <w:pPr>
            <w:pStyle w:val="93E02C4749C143A48C48EB149A060E191"/>
          </w:pPr>
          <w:r w:rsidRPr="00470B16">
            <w:rPr>
              <w:rStyle w:val="PlaceholderText"/>
              <w:b/>
              <w:color w:val="4F81BD" w:themeColor="accent1"/>
            </w:rPr>
            <w:t>Click here to enter text.</w:t>
          </w:r>
        </w:p>
      </w:docPartBody>
    </w:docPart>
    <w:docPart>
      <w:docPartPr>
        <w:name w:val="4FB4CCDD7C944623BA9D5185C4D73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47E2F-55CE-4000-B119-063F8834A866}"/>
      </w:docPartPr>
      <w:docPartBody>
        <w:p w:rsidR="004D500F" w:rsidRDefault="003D65F9" w:rsidP="003D65F9">
          <w:pPr>
            <w:pStyle w:val="4FB4CCDD7C944623BA9D5185C4D73A521"/>
          </w:pPr>
          <w:r w:rsidRPr="00470B16">
            <w:rPr>
              <w:rStyle w:val="PlaceholderText"/>
              <w:b/>
              <w:color w:val="4F81BD" w:themeColor="accent1"/>
            </w:rPr>
            <w:t>Click here to enter text.</w:t>
          </w:r>
        </w:p>
      </w:docPartBody>
    </w:docPart>
    <w:docPart>
      <w:docPartPr>
        <w:name w:val="1D756BB7AC3442F3A1030FD158ADC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A5A4C-66EB-4C1B-BF8F-B7644C2E5B52}"/>
      </w:docPartPr>
      <w:docPartBody>
        <w:p w:rsidR="004D500F" w:rsidRDefault="003D65F9" w:rsidP="003D65F9">
          <w:pPr>
            <w:pStyle w:val="1D756BB7AC3442F3A1030FD158ADCC7A1"/>
          </w:pPr>
          <w:r w:rsidRPr="00E65DA9">
            <w:rPr>
              <w:rStyle w:val="PlaceholderText"/>
              <w:b/>
              <w:color w:val="4F81BD" w:themeColor="accent1"/>
            </w:rPr>
            <w:t>Click here to enter text.</w:t>
          </w:r>
        </w:p>
      </w:docPartBody>
    </w:docPart>
    <w:docPart>
      <w:docPartPr>
        <w:name w:val="FA616ED7937E4316A9640350434F5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53562-A2D2-47AF-B910-B1B3E064243B}"/>
      </w:docPartPr>
      <w:docPartBody>
        <w:p w:rsidR="004D500F" w:rsidRDefault="003D65F9" w:rsidP="003D65F9">
          <w:pPr>
            <w:pStyle w:val="FA616ED7937E4316A9640350434F5436"/>
          </w:pPr>
          <w:r w:rsidRPr="00527248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048CDE2DA9684EF2AEB3F2567998C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CFD0C-5BA2-40E2-B4C1-6CC9D316F7C6}"/>
      </w:docPartPr>
      <w:docPartBody>
        <w:p w:rsidR="004D500F" w:rsidRDefault="003D65F9" w:rsidP="003D65F9">
          <w:pPr>
            <w:pStyle w:val="048CDE2DA9684EF2AEB3F2567998CC63"/>
          </w:pPr>
          <w:r w:rsidRPr="00527248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97297A93FBDA488E9EB6BDCBFAFAF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32652-B653-4D3D-829E-01439FCDFFAC}"/>
      </w:docPartPr>
      <w:docPartBody>
        <w:p w:rsidR="004D500F" w:rsidRDefault="003D65F9" w:rsidP="003D65F9">
          <w:pPr>
            <w:pStyle w:val="97297A93FBDA488E9EB6BDCBFAFAFD7E"/>
          </w:pPr>
          <w:r w:rsidRPr="006F1BD8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5443FB3AA9EC4F35AD49BD472C171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52C35-F13A-40B9-8E8C-5051A7C5A665}"/>
      </w:docPartPr>
      <w:docPartBody>
        <w:p w:rsidR="004D500F" w:rsidRDefault="003D65F9" w:rsidP="003D65F9">
          <w:pPr>
            <w:pStyle w:val="5443FB3AA9EC4F35AD49BD472C1718DA"/>
          </w:pPr>
          <w:r w:rsidRPr="00527248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525544D0C82C41B78060ED226B8C4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87989-4CF1-452C-B5BE-CB70E0CEDAD6}"/>
      </w:docPartPr>
      <w:docPartBody>
        <w:p w:rsidR="004D500F" w:rsidRDefault="003D65F9" w:rsidP="003D65F9">
          <w:pPr>
            <w:pStyle w:val="525544D0C82C41B78060ED226B8C4E7E"/>
          </w:pPr>
          <w:r w:rsidRPr="009D6782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  <w:docPart>
      <w:docPartPr>
        <w:name w:val="6FAD25D5145F4D8FBF373E11D503A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CE547-631D-4F1A-A058-54A080C38506}"/>
      </w:docPartPr>
      <w:docPartBody>
        <w:p w:rsidR="004D500F" w:rsidRDefault="003D65F9" w:rsidP="003D65F9">
          <w:pPr>
            <w:pStyle w:val="6FAD25D5145F4D8FBF373E11D503A043"/>
          </w:pPr>
          <w:r w:rsidRPr="00527248">
            <w:rPr>
              <w:rStyle w:val="PlaceholderText"/>
              <w:b/>
              <w:color w:val="4F81BD" w:themeColor="accent1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5F9"/>
    <w:rsid w:val="003D65F9"/>
    <w:rsid w:val="004D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65F9"/>
    <w:rPr>
      <w:color w:val="808080"/>
    </w:rPr>
  </w:style>
  <w:style w:type="paragraph" w:customStyle="1" w:styleId="7D7EE0BFEC554399BC0346BDC753DE77">
    <w:name w:val="7D7EE0BFEC554399BC0346BDC753DE77"/>
  </w:style>
  <w:style w:type="paragraph" w:customStyle="1" w:styleId="B4A9A4CF5E0F4A0D9000B7E687D043BE">
    <w:name w:val="B4A9A4CF5E0F4A0D9000B7E687D043BE"/>
  </w:style>
  <w:style w:type="paragraph" w:customStyle="1" w:styleId="40A1929A6B8747AA9E86FC1E073DC620">
    <w:name w:val="40A1929A6B8747AA9E86FC1E073DC620"/>
  </w:style>
  <w:style w:type="paragraph" w:customStyle="1" w:styleId="991690D78B17444CA553E6B5290C514C">
    <w:name w:val="991690D78B17444CA553E6B5290C514C"/>
  </w:style>
  <w:style w:type="paragraph" w:customStyle="1" w:styleId="B3908E41AE194622ADF4D78064C79BBD">
    <w:name w:val="B3908E41AE194622ADF4D78064C79BBD"/>
  </w:style>
  <w:style w:type="paragraph" w:customStyle="1" w:styleId="88765FC73CDC4A31B9D82719351BE218">
    <w:name w:val="88765FC73CDC4A31B9D82719351BE218"/>
  </w:style>
  <w:style w:type="paragraph" w:customStyle="1" w:styleId="93E02C4749C143A48C48EB149A060E19">
    <w:name w:val="93E02C4749C143A48C48EB149A060E19"/>
  </w:style>
  <w:style w:type="paragraph" w:customStyle="1" w:styleId="4FB4CCDD7C944623BA9D5185C4D73A52">
    <w:name w:val="4FB4CCDD7C944623BA9D5185C4D73A52"/>
  </w:style>
  <w:style w:type="paragraph" w:customStyle="1" w:styleId="1D756BB7AC3442F3A1030FD158ADCC7A">
    <w:name w:val="1D756BB7AC3442F3A1030FD158ADCC7A"/>
  </w:style>
  <w:style w:type="paragraph" w:customStyle="1" w:styleId="7D7EE0BFEC554399BC0346BDC753DE771">
    <w:name w:val="7D7EE0BFEC554399BC0346BDC753DE771"/>
    <w:rsid w:val="003D65F9"/>
    <w:rPr>
      <w:rFonts w:eastAsiaTheme="minorHAnsi"/>
      <w:lang w:eastAsia="en-US"/>
    </w:rPr>
  </w:style>
  <w:style w:type="paragraph" w:customStyle="1" w:styleId="B4A9A4CF5E0F4A0D9000B7E687D043BE1">
    <w:name w:val="B4A9A4CF5E0F4A0D9000B7E687D043BE1"/>
    <w:rsid w:val="003D65F9"/>
    <w:rPr>
      <w:rFonts w:eastAsiaTheme="minorHAnsi"/>
      <w:lang w:eastAsia="en-US"/>
    </w:rPr>
  </w:style>
  <w:style w:type="paragraph" w:customStyle="1" w:styleId="991690D78B17444CA553E6B5290C514C1">
    <w:name w:val="991690D78B17444CA553E6B5290C514C1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B3908E41AE194622ADF4D78064C79BBD1">
    <w:name w:val="B3908E41AE194622ADF4D78064C79BBD1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88765FC73CDC4A31B9D82719351BE2181">
    <w:name w:val="88765FC73CDC4A31B9D82719351BE2181"/>
    <w:rsid w:val="003D65F9"/>
    <w:rPr>
      <w:rFonts w:eastAsiaTheme="minorHAnsi"/>
      <w:lang w:eastAsia="en-US"/>
    </w:rPr>
  </w:style>
  <w:style w:type="paragraph" w:customStyle="1" w:styleId="93E02C4749C143A48C48EB149A060E191">
    <w:name w:val="93E02C4749C143A48C48EB149A060E191"/>
    <w:rsid w:val="003D65F9"/>
    <w:rPr>
      <w:rFonts w:eastAsiaTheme="minorHAnsi"/>
      <w:lang w:eastAsia="en-US"/>
    </w:rPr>
  </w:style>
  <w:style w:type="paragraph" w:customStyle="1" w:styleId="4FB4CCDD7C944623BA9D5185C4D73A521">
    <w:name w:val="4FB4CCDD7C944623BA9D5185C4D73A521"/>
    <w:rsid w:val="003D65F9"/>
    <w:rPr>
      <w:rFonts w:eastAsiaTheme="minorHAnsi"/>
      <w:lang w:eastAsia="en-US"/>
    </w:rPr>
  </w:style>
  <w:style w:type="paragraph" w:customStyle="1" w:styleId="1D756BB7AC3442F3A1030FD158ADCC7A1">
    <w:name w:val="1D756BB7AC3442F3A1030FD158ADCC7A1"/>
    <w:rsid w:val="003D65F9"/>
    <w:rPr>
      <w:rFonts w:eastAsiaTheme="minorHAnsi"/>
      <w:lang w:eastAsia="en-US"/>
    </w:rPr>
  </w:style>
  <w:style w:type="paragraph" w:customStyle="1" w:styleId="FA616ED7937E4316A9640350434F5436">
    <w:name w:val="FA616ED7937E4316A9640350434F5436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048CDE2DA9684EF2AEB3F2567998CC63">
    <w:name w:val="048CDE2DA9684EF2AEB3F2567998CC63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97297A93FBDA488E9EB6BDCBFAFAFD7E">
    <w:name w:val="97297A93FBDA488E9EB6BDCBFAFAFD7E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5443FB3AA9EC4F35AD49BD472C1718DA">
    <w:name w:val="5443FB3AA9EC4F35AD49BD472C1718DA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525544D0C82C41B78060ED226B8C4E7E">
    <w:name w:val="525544D0C82C41B78060ED226B8C4E7E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6FAD25D5145F4D8FBF373E11D503A043">
    <w:name w:val="6FAD25D5145F4D8FBF373E11D503A043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3A6F3E61B33B4E83B32DE194A4EEFBA3">
    <w:name w:val="3A6F3E61B33B4E83B32DE194A4EEFBA3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5E28A0C770D94D808140DBDACD951358">
    <w:name w:val="5E28A0C770D94D808140DBDACD951358"/>
    <w:rsid w:val="003D65F9"/>
    <w:rPr>
      <w:rFonts w:eastAsiaTheme="minorHAnsi"/>
      <w:lang w:eastAsia="en-US"/>
    </w:rPr>
  </w:style>
  <w:style w:type="paragraph" w:customStyle="1" w:styleId="8B0344A8259F40BA816CFAC98ECBB8C8">
    <w:name w:val="8B0344A8259F40BA816CFAC98ECBB8C8"/>
    <w:rsid w:val="003D65F9"/>
    <w:rPr>
      <w:rFonts w:eastAsiaTheme="minorHAnsi"/>
      <w:lang w:eastAsia="en-US"/>
    </w:rPr>
  </w:style>
  <w:style w:type="paragraph" w:customStyle="1" w:styleId="7863EFA0E2A4445D950BA01351BDB46E">
    <w:name w:val="7863EFA0E2A4445D950BA01351BDB46E"/>
    <w:rsid w:val="003D65F9"/>
    <w:rPr>
      <w:rFonts w:eastAsiaTheme="minorHAnsi"/>
      <w:lang w:eastAsia="en-US"/>
    </w:rPr>
  </w:style>
  <w:style w:type="paragraph" w:customStyle="1" w:styleId="D3B159703A224F64BB0C7B8BDD4698A9">
    <w:name w:val="D3B159703A224F64BB0C7B8BDD4698A9"/>
    <w:rsid w:val="003D65F9"/>
    <w:rPr>
      <w:rFonts w:eastAsiaTheme="minorHAnsi"/>
      <w:lang w:eastAsia="en-US"/>
    </w:rPr>
  </w:style>
  <w:style w:type="paragraph" w:customStyle="1" w:styleId="3ECF840DECA8406FB51DC864FA6F6CB5">
    <w:name w:val="3ECF840DECA8406FB51DC864FA6F6CB5"/>
    <w:rsid w:val="003D65F9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65F9"/>
    <w:rPr>
      <w:color w:val="808080"/>
    </w:rPr>
  </w:style>
  <w:style w:type="paragraph" w:customStyle="1" w:styleId="7D7EE0BFEC554399BC0346BDC753DE77">
    <w:name w:val="7D7EE0BFEC554399BC0346BDC753DE77"/>
  </w:style>
  <w:style w:type="paragraph" w:customStyle="1" w:styleId="B4A9A4CF5E0F4A0D9000B7E687D043BE">
    <w:name w:val="B4A9A4CF5E0F4A0D9000B7E687D043BE"/>
  </w:style>
  <w:style w:type="paragraph" w:customStyle="1" w:styleId="40A1929A6B8747AA9E86FC1E073DC620">
    <w:name w:val="40A1929A6B8747AA9E86FC1E073DC620"/>
  </w:style>
  <w:style w:type="paragraph" w:customStyle="1" w:styleId="991690D78B17444CA553E6B5290C514C">
    <w:name w:val="991690D78B17444CA553E6B5290C514C"/>
  </w:style>
  <w:style w:type="paragraph" w:customStyle="1" w:styleId="B3908E41AE194622ADF4D78064C79BBD">
    <w:name w:val="B3908E41AE194622ADF4D78064C79BBD"/>
  </w:style>
  <w:style w:type="paragraph" w:customStyle="1" w:styleId="88765FC73CDC4A31B9D82719351BE218">
    <w:name w:val="88765FC73CDC4A31B9D82719351BE218"/>
  </w:style>
  <w:style w:type="paragraph" w:customStyle="1" w:styleId="93E02C4749C143A48C48EB149A060E19">
    <w:name w:val="93E02C4749C143A48C48EB149A060E19"/>
  </w:style>
  <w:style w:type="paragraph" w:customStyle="1" w:styleId="4FB4CCDD7C944623BA9D5185C4D73A52">
    <w:name w:val="4FB4CCDD7C944623BA9D5185C4D73A52"/>
  </w:style>
  <w:style w:type="paragraph" w:customStyle="1" w:styleId="1D756BB7AC3442F3A1030FD158ADCC7A">
    <w:name w:val="1D756BB7AC3442F3A1030FD158ADCC7A"/>
  </w:style>
  <w:style w:type="paragraph" w:customStyle="1" w:styleId="7D7EE0BFEC554399BC0346BDC753DE771">
    <w:name w:val="7D7EE0BFEC554399BC0346BDC753DE771"/>
    <w:rsid w:val="003D65F9"/>
    <w:rPr>
      <w:rFonts w:eastAsiaTheme="minorHAnsi"/>
      <w:lang w:eastAsia="en-US"/>
    </w:rPr>
  </w:style>
  <w:style w:type="paragraph" w:customStyle="1" w:styleId="B4A9A4CF5E0F4A0D9000B7E687D043BE1">
    <w:name w:val="B4A9A4CF5E0F4A0D9000B7E687D043BE1"/>
    <w:rsid w:val="003D65F9"/>
    <w:rPr>
      <w:rFonts w:eastAsiaTheme="minorHAnsi"/>
      <w:lang w:eastAsia="en-US"/>
    </w:rPr>
  </w:style>
  <w:style w:type="paragraph" w:customStyle="1" w:styleId="991690D78B17444CA553E6B5290C514C1">
    <w:name w:val="991690D78B17444CA553E6B5290C514C1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B3908E41AE194622ADF4D78064C79BBD1">
    <w:name w:val="B3908E41AE194622ADF4D78064C79BBD1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88765FC73CDC4A31B9D82719351BE2181">
    <w:name w:val="88765FC73CDC4A31B9D82719351BE2181"/>
    <w:rsid w:val="003D65F9"/>
    <w:rPr>
      <w:rFonts w:eastAsiaTheme="minorHAnsi"/>
      <w:lang w:eastAsia="en-US"/>
    </w:rPr>
  </w:style>
  <w:style w:type="paragraph" w:customStyle="1" w:styleId="93E02C4749C143A48C48EB149A060E191">
    <w:name w:val="93E02C4749C143A48C48EB149A060E191"/>
    <w:rsid w:val="003D65F9"/>
    <w:rPr>
      <w:rFonts w:eastAsiaTheme="minorHAnsi"/>
      <w:lang w:eastAsia="en-US"/>
    </w:rPr>
  </w:style>
  <w:style w:type="paragraph" w:customStyle="1" w:styleId="4FB4CCDD7C944623BA9D5185C4D73A521">
    <w:name w:val="4FB4CCDD7C944623BA9D5185C4D73A521"/>
    <w:rsid w:val="003D65F9"/>
    <w:rPr>
      <w:rFonts w:eastAsiaTheme="minorHAnsi"/>
      <w:lang w:eastAsia="en-US"/>
    </w:rPr>
  </w:style>
  <w:style w:type="paragraph" w:customStyle="1" w:styleId="1D756BB7AC3442F3A1030FD158ADCC7A1">
    <w:name w:val="1D756BB7AC3442F3A1030FD158ADCC7A1"/>
    <w:rsid w:val="003D65F9"/>
    <w:rPr>
      <w:rFonts w:eastAsiaTheme="minorHAnsi"/>
      <w:lang w:eastAsia="en-US"/>
    </w:rPr>
  </w:style>
  <w:style w:type="paragraph" w:customStyle="1" w:styleId="FA616ED7937E4316A9640350434F5436">
    <w:name w:val="FA616ED7937E4316A9640350434F5436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048CDE2DA9684EF2AEB3F2567998CC63">
    <w:name w:val="048CDE2DA9684EF2AEB3F2567998CC63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97297A93FBDA488E9EB6BDCBFAFAFD7E">
    <w:name w:val="97297A93FBDA488E9EB6BDCBFAFAFD7E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5443FB3AA9EC4F35AD49BD472C1718DA">
    <w:name w:val="5443FB3AA9EC4F35AD49BD472C1718DA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525544D0C82C41B78060ED226B8C4E7E">
    <w:name w:val="525544D0C82C41B78060ED226B8C4E7E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6FAD25D5145F4D8FBF373E11D503A043">
    <w:name w:val="6FAD25D5145F4D8FBF373E11D503A043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3A6F3E61B33B4E83B32DE194A4EEFBA3">
    <w:name w:val="3A6F3E61B33B4E83B32DE194A4EEFBA3"/>
    <w:rsid w:val="003D65F9"/>
    <w:pPr>
      <w:ind w:left="720"/>
      <w:contextualSpacing/>
    </w:pPr>
    <w:rPr>
      <w:rFonts w:eastAsiaTheme="minorHAnsi"/>
      <w:lang w:eastAsia="en-US"/>
    </w:rPr>
  </w:style>
  <w:style w:type="paragraph" w:customStyle="1" w:styleId="5E28A0C770D94D808140DBDACD951358">
    <w:name w:val="5E28A0C770D94D808140DBDACD951358"/>
    <w:rsid w:val="003D65F9"/>
    <w:rPr>
      <w:rFonts w:eastAsiaTheme="minorHAnsi"/>
      <w:lang w:eastAsia="en-US"/>
    </w:rPr>
  </w:style>
  <w:style w:type="paragraph" w:customStyle="1" w:styleId="8B0344A8259F40BA816CFAC98ECBB8C8">
    <w:name w:val="8B0344A8259F40BA816CFAC98ECBB8C8"/>
    <w:rsid w:val="003D65F9"/>
    <w:rPr>
      <w:rFonts w:eastAsiaTheme="minorHAnsi"/>
      <w:lang w:eastAsia="en-US"/>
    </w:rPr>
  </w:style>
  <w:style w:type="paragraph" w:customStyle="1" w:styleId="7863EFA0E2A4445D950BA01351BDB46E">
    <w:name w:val="7863EFA0E2A4445D950BA01351BDB46E"/>
    <w:rsid w:val="003D65F9"/>
    <w:rPr>
      <w:rFonts w:eastAsiaTheme="minorHAnsi"/>
      <w:lang w:eastAsia="en-US"/>
    </w:rPr>
  </w:style>
  <w:style w:type="paragraph" w:customStyle="1" w:styleId="D3B159703A224F64BB0C7B8BDD4698A9">
    <w:name w:val="D3B159703A224F64BB0C7B8BDD4698A9"/>
    <w:rsid w:val="003D65F9"/>
    <w:rPr>
      <w:rFonts w:eastAsiaTheme="minorHAnsi"/>
      <w:lang w:eastAsia="en-US"/>
    </w:rPr>
  </w:style>
  <w:style w:type="paragraph" w:customStyle="1" w:styleId="3ECF840DECA8406FB51DC864FA6F6CB5">
    <w:name w:val="3ECF840DECA8406FB51DC864FA6F6CB5"/>
    <w:rsid w:val="003D65F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Spruce Beetle report template_Vers3</Template>
  <TotalTime>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Byl, Mike FLNR:EX</dc:creator>
  <cp:lastModifiedBy>Byl, Mike FLNR:EX</cp:lastModifiedBy>
  <cp:revision>3</cp:revision>
  <cp:lastPrinted>2015-07-29T21:02:00Z</cp:lastPrinted>
  <dcterms:created xsi:type="dcterms:W3CDTF">2015-10-09T04:14:00Z</dcterms:created>
  <dcterms:modified xsi:type="dcterms:W3CDTF">2015-10-09T04:15:00Z</dcterms:modified>
</cp:coreProperties>
</file>